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998AC7" w14:textId="77777777" w:rsidR="00536229" w:rsidRPr="0063509E" w:rsidRDefault="00B5625C" w:rsidP="00F912FA">
      <w:pPr>
        <w:ind w:left="4395"/>
        <w:jc w:val="right"/>
        <w:rPr>
          <w:rFonts w:ascii="Arial" w:hAnsi="Arial" w:cs="Arial"/>
          <w:i/>
          <w:iCs/>
          <w:sz w:val="16"/>
          <w:szCs w:val="16"/>
        </w:rPr>
      </w:pPr>
      <w:r w:rsidRPr="0063509E">
        <w:rPr>
          <w:rFonts w:ascii="Arial" w:hAnsi="Arial" w:cs="Arial"/>
          <w:sz w:val="21"/>
          <w:szCs w:val="21"/>
          <w:lang w:val="fr-CH"/>
        </w:rPr>
        <w:t xml:space="preserve"> </w:t>
      </w:r>
      <w:r w:rsidR="00536229" w:rsidRPr="0063509E">
        <w:rPr>
          <w:rFonts w:ascii="Arial" w:hAnsi="Arial" w:cs="Arial"/>
          <w:i/>
          <w:iCs/>
          <w:sz w:val="16"/>
          <w:szCs w:val="16"/>
        </w:rPr>
        <w:t>Version française</w:t>
      </w:r>
    </w:p>
    <w:p w14:paraId="326DC30B" w14:textId="77777777" w:rsidR="00536229" w:rsidRPr="0063509E" w:rsidRDefault="00536229" w:rsidP="00F912FA">
      <w:pPr>
        <w:jc w:val="center"/>
        <w:rPr>
          <w:rFonts w:ascii="Arial" w:hAnsi="Arial" w:cs="Arial"/>
          <w:b/>
          <w:sz w:val="21"/>
          <w:szCs w:val="21"/>
        </w:rPr>
      </w:pPr>
    </w:p>
    <w:p w14:paraId="37E0532A" w14:textId="77777777" w:rsidR="008578C9" w:rsidRPr="0063509E" w:rsidRDefault="00AB325D" w:rsidP="00F912FA">
      <w:pPr>
        <w:jc w:val="center"/>
        <w:rPr>
          <w:rFonts w:ascii="Arial" w:hAnsi="Arial" w:cs="Arial"/>
          <w:b/>
          <w:sz w:val="24"/>
          <w:szCs w:val="24"/>
        </w:rPr>
      </w:pPr>
      <w:r w:rsidRPr="0063509E">
        <w:rPr>
          <w:rFonts w:ascii="Arial" w:hAnsi="Arial" w:cs="Arial"/>
          <w:b/>
          <w:sz w:val="24"/>
          <w:szCs w:val="24"/>
        </w:rPr>
        <w:t>Promotion de l’intégration</w:t>
      </w:r>
      <w:r w:rsidR="00D61722" w:rsidRPr="0063509E">
        <w:rPr>
          <w:rFonts w:ascii="Arial" w:hAnsi="Arial" w:cs="Arial"/>
          <w:b/>
          <w:sz w:val="24"/>
          <w:szCs w:val="24"/>
        </w:rPr>
        <w:t xml:space="preserve"> – Programme d’intégration cantonal (PIC) </w:t>
      </w:r>
      <w:r w:rsidR="00D74E3C" w:rsidRPr="0063509E">
        <w:rPr>
          <w:rFonts w:ascii="Arial" w:hAnsi="Arial" w:cs="Arial"/>
          <w:b/>
          <w:sz w:val="24"/>
          <w:szCs w:val="24"/>
        </w:rPr>
        <w:t>2024-2027</w:t>
      </w:r>
      <w:r w:rsidRPr="0063509E">
        <w:rPr>
          <w:rFonts w:ascii="Arial" w:hAnsi="Arial" w:cs="Arial"/>
          <w:b/>
          <w:sz w:val="24"/>
          <w:szCs w:val="24"/>
        </w:rPr>
        <w:t xml:space="preserve"> </w:t>
      </w:r>
    </w:p>
    <w:p w14:paraId="33E347C1" w14:textId="77777777" w:rsidR="0031339B" w:rsidRPr="0063509E" w:rsidRDefault="0031339B" w:rsidP="00F912FA">
      <w:pPr>
        <w:jc w:val="center"/>
        <w:rPr>
          <w:rFonts w:ascii="Arial" w:hAnsi="Arial" w:cs="Arial"/>
          <w:b/>
          <w:smallCaps/>
          <w:sz w:val="28"/>
          <w:szCs w:val="36"/>
        </w:rPr>
      </w:pPr>
    </w:p>
    <w:p w14:paraId="31447442" w14:textId="77777777" w:rsidR="00AB325D" w:rsidRPr="0063509E" w:rsidRDefault="00AB325D" w:rsidP="00F912FA">
      <w:pPr>
        <w:jc w:val="center"/>
        <w:rPr>
          <w:rFonts w:ascii="Arial" w:hAnsi="Arial" w:cs="Arial"/>
          <w:b/>
          <w:smallCaps/>
          <w:sz w:val="28"/>
          <w:szCs w:val="36"/>
        </w:rPr>
      </w:pPr>
      <w:r w:rsidRPr="0063509E">
        <w:rPr>
          <w:rFonts w:ascii="Arial" w:hAnsi="Arial" w:cs="Arial"/>
          <w:b/>
          <w:smallCaps/>
          <w:sz w:val="28"/>
          <w:szCs w:val="36"/>
        </w:rPr>
        <w:t>Demande de subvention pour</w:t>
      </w:r>
      <w:r w:rsidR="00184AA6" w:rsidRPr="0063509E">
        <w:rPr>
          <w:rFonts w:ascii="Arial" w:hAnsi="Arial" w:cs="Arial"/>
          <w:b/>
          <w:smallCaps/>
          <w:sz w:val="28"/>
          <w:szCs w:val="36"/>
        </w:rPr>
        <w:t> :</w:t>
      </w:r>
    </w:p>
    <w:p w14:paraId="2A2CC3D9" w14:textId="77777777" w:rsidR="00DE7F3C" w:rsidRPr="0063509E" w:rsidRDefault="008578C9" w:rsidP="00F912FA">
      <w:pPr>
        <w:spacing w:after="240"/>
        <w:jc w:val="center"/>
        <w:rPr>
          <w:rFonts w:ascii="Arial" w:hAnsi="Arial" w:cs="Arial"/>
          <w:sz w:val="22"/>
          <w:szCs w:val="21"/>
        </w:rPr>
      </w:pPr>
      <w:r w:rsidRPr="0063509E">
        <w:rPr>
          <w:rFonts w:ascii="Arial" w:hAnsi="Arial" w:cs="Arial"/>
          <w:b/>
          <w:caps/>
          <w:sz w:val="36"/>
          <w:szCs w:val="36"/>
        </w:rPr>
        <w:t xml:space="preserve">projets </w:t>
      </w:r>
      <w:r w:rsidR="00CF0FF1" w:rsidRPr="0063509E">
        <w:rPr>
          <w:rFonts w:ascii="Arial" w:hAnsi="Arial" w:cs="Arial"/>
          <w:b/>
          <w:caps/>
          <w:sz w:val="36"/>
          <w:szCs w:val="36"/>
        </w:rPr>
        <w:t xml:space="preserve">INTEGRATION </w:t>
      </w:r>
      <w:r w:rsidR="00C126E6" w:rsidRPr="0063509E">
        <w:rPr>
          <w:rFonts w:ascii="Arial" w:hAnsi="Arial" w:cs="Arial"/>
          <w:b/>
          <w:caps/>
          <w:sz w:val="36"/>
          <w:szCs w:val="36"/>
        </w:rPr>
        <w:t>202</w:t>
      </w:r>
      <w:r w:rsidR="00C04372" w:rsidRPr="0063509E">
        <w:rPr>
          <w:rFonts w:ascii="Arial" w:hAnsi="Arial" w:cs="Arial"/>
          <w:b/>
          <w:caps/>
          <w:sz w:val="36"/>
          <w:szCs w:val="36"/>
        </w:rPr>
        <w:t>6</w:t>
      </w:r>
    </w:p>
    <w:p w14:paraId="12621455" w14:textId="77777777" w:rsidR="00CF0FF1" w:rsidRPr="0063509E" w:rsidRDefault="00222C89" w:rsidP="00AA1409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t>Nom</w:t>
      </w:r>
      <w:r w:rsidR="00CF0FF1" w:rsidRPr="0063509E">
        <w:rPr>
          <w:rFonts w:ascii="Arial" w:hAnsi="Arial" w:cs="Arial"/>
          <w:b/>
          <w:sz w:val="22"/>
          <w:szCs w:val="22"/>
        </w:rPr>
        <w:t xml:space="preserve"> du projet</w:t>
      </w:r>
    </w:p>
    <w:p w14:paraId="57B2B2B5" w14:textId="77777777" w:rsidR="00CF0FF1" w:rsidRPr="0063509E" w:rsidRDefault="00184AA6" w:rsidP="00F912F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7D7E9B92" w14:textId="77777777" w:rsidR="00CF0FF1" w:rsidRPr="0063509E" w:rsidRDefault="00CF0FF1" w:rsidP="00F912FA">
      <w:pPr>
        <w:jc w:val="both"/>
        <w:rPr>
          <w:rFonts w:ascii="Arial" w:hAnsi="Arial" w:cs="Arial"/>
          <w:b/>
          <w:sz w:val="22"/>
          <w:szCs w:val="22"/>
        </w:rPr>
      </w:pPr>
    </w:p>
    <w:p w14:paraId="7D233DBA" w14:textId="77777777" w:rsidR="00CF0FF1" w:rsidRPr="0063509E" w:rsidRDefault="000E43A5" w:rsidP="00AA1409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t>Nom de l’o</w:t>
      </w:r>
      <w:r w:rsidR="006B6D7E" w:rsidRPr="0063509E">
        <w:rPr>
          <w:rFonts w:ascii="Arial" w:hAnsi="Arial" w:cs="Arial"/>
          <w:b/>
          <w:sz w:val="22"/>
          <w:szCs w:val="22"/>
        </w:rPr>
        <w:t>rgane</w:t>
      </w:r>
      <w:r w:rsidR="00703516" w:rsidRPr="0063509E">
        <w:rPr>
          <w:rFonts w:ascii="Arial" w:hAnsi="Arial" w:cs="Arial"/>
          <w:b/>
          <w:sz w:val="22"/>
          <w:szCs w:val="22"/>
        </w:rPr>
        <w:t xml:space="preserve"> responsable</w:t>
      </w:r>
      <w:r w:rsidR="00184AA6" w:rsidRPr="0063509E">
        <w:rPr>
          <w:rFonts w:ascii="Arial" w:hAnsi="Arial" w:cs="Arial"/>
          <w:b/>
          <w:sz w:val="22"/>
          <w:szCs w:val="22"/>
        </w:rPr>
        <w:t xml:space="preserve"> </w:t>
      </w:r>
      <w:r w:rsidR="00EF19F6" w:rsidRPr="0063509E">
        <w:rPr>
          <w:rFonts w:ascii="Arial" w:hAnsi="Arial" w:cs="Arial"/>
          <w:b/>
          <w:sz w:val="22"/>
          <w:szCs w:val="22"/>
        </w:rPr>
        <w:t>du</w:t>
      </w:r>
      <w:r w:rsidR="00184AA6" w:rsidRPr="0063509E">
        <w:rPr>
          <w:rFonts w:ascii="Arial" w:hAnsi="Arial" w:cs="Arial"/>
          <w:b/>
          <w:sz w:val="22"/>
          <w:szCs w:val="22"/>
        </w:rPr>
        <w:t xml:space="preserve"> projet</w:t>
      </w:r>
    </w:p>
    <w:p w14:paraId="4C03F4FE" w14:textId="77777777" w:rsidR="003A1E47" w:rsidRPr="0087146E" w:rsidRDefault="00184AA6" w:rsidP="008714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4EDA87D1" w14:textId="77777777" w:rsidR="00C230A6" w:rsidRPr="0063509E" w:rsidRDefault="00C230A6" w:rsidP="00C230A6">
      <w:pPr>
        <w:jc w:val="both"/>
        <w:rPr>
          <w:rFonts w:ascii="Arial" w:hAnsi="Arial" w:cs="Arial"/>
          <w:b/>
        </w:rPr>
      </w:pPr>
    </w:p>
    <w:p w14:paraId="30994B12" w14:textId="77777777" w:rsidR="000329CD" w:rsidRPr="0087146E" w:rsidRDefault="000329CD" w:rsidP="00AA1409">
      <w:pPr>
        <w:numPr>
          <w:ilvl w:val="0"/>
          <w:numId w:val="2"/>
        </w:numPr>
        <w:jc w:val="both"/>
        <w:rPr>
          <w:rFonts w:ascii="Arial" w:hAnsi="Arial" w:cs="Arial"/>
          <w:bCs/>
          <w:i/>
          <w:iCs/>
        </w:rPr>
      </w:pPr>
      <w:bookmarkStart w:id="0" w:name="_Hlk204698262"/>
      <w:r w:rsidRPr="0087146E">
        <w:rPr>
          <w:rFonts w:ascii="Arial" w:hAnsi="Arial" w:cs="Arial"/>
          <w:b/>
          <w:sz w:val="22"/>
          <w:szCs w:val="22"/>
        </w:rPr>
        <w:t xml:space="preserve">Budget et plan de financement du projet </w:t>
      </w:r>
      <w:r w:rsidRPr="0087146E">
        <w:rPr>
          <w:rFonts w:ascii="Arial" w:hAnsi="Arial" w:cs="Arial"/>
          <w:bCs/>
          <w:i/>
          <w:iCs/>
        </w:rPr>
        <w:t>(</w:t>
      </w:r>
      <w:r w:rsidR="003C6069">
        <w:rPr>
          <w:rFonts w:ascii="Arial" w:hAnsi="Arial" w:cs="Arial"/>
          <w:bCs/>
          <w:i/>
          <w:iCs/>
        </w:rPr>
        <w:t>Reporter</w:t>
      </w:r>
      <w:r w:rsidR="00A80451">
        <w:rPr>
          <w:rFonts w:ascii="Arial" w:hAnsi="Arial" w:cs="Arial"/>
          <w:bCs/>
          <w:i/>
          <w:iCs/>
        </w:rPr>
        <w:t xml:space="preserve"> ci-dessous</w:t>
      </w:r>
      <w:r w:rsidR="003C6069">
        <w:rPr>
          <w:rFonts w:ascii="Arial" w:hAnsi="Arial" w:cs="Arial"/>
          <w:bCs/>
          <w:i/>
          <w:iCs/>
        </w:rPr>
        <w:t xml:space="preserve"> les résultats du </w:t>
      </w:r>
      <w:r w:rsidRPr="0087146E">
        <w:rPr>
          <w:rFonts w:ascii="Arial" w:hAnsi="Arial" w:cs="Arial"/>
          <w:bCs/>
          <w:i/>
          <w:iCs/>
        </w:rPr>
        <w:t>fichier Excel « Formulaire BUDGET 2026.xls »</w:t>
      </w:r>
      <w:r w:rsidR="00D45D13">
        <w:rPr>
          <w:rFonts w:ascii="Arial" w:hAnsi="Arial" w:cs="Arial"/>
          <w:bCs/>
          <w:i/>
          <w:iCs/>
        </w:rPr>
        <w:t>. Utiliser ce fichier</w:t>
      </w:r>
      <w:r w:rsidR="00A231C6">
        <w:rPr>
          <w:rFonts w:ascii="Arial" w:hAnsi="Arial" w:cs="Arial"/>
          <w:bCs/>
          <w:i/>
          <w:iCs/>
        </w:rPr>
        <w:t xml:space="preserve"> Excel</w:t>
      </w:r>
      <w:r w:rsidR="00D45D13">
        <w:rPr>
          <w:rFonts w:ascii="Arial" w:hAnsi="Arial" w:cs="Arial"/>
          <w:bCs/>
          <w:i/>
          <w:iCs/>
        </w:rPr>
        <w:t xml:space="preserve"> </w:t>
      </w:r>
      <w:r w:rsidRPr="0087146E">
        <w:rPr>
          <w:rFonts w:ascii="Arial" w:hAnsi="Arial" w:cs="Arial"/>
          <w:bCs/>
          <w:i/>
          <w:iCs/>
        </w:rPr>
        <w:t>pour détailler le budget</w:t>
      </w:r>
      <w:r w:rsidR="000C3745">
        <w:rPr>
          <w:rFonts w:ascii="Arial" w:hAnsi="Arial" w:cs="Arial"/>
          <w:bCs/>
          <w:i/>
          <w:iCs/>
        </w:rPr>
        <w:t xml:space="preserve"> et le joindre</w:t>
      </w:r>
      <w:r w:rsidRPr="0087146E">
        <w:rPr>
          <w:rFonts w:ascii="Arial" w:hAnsi="Arial" w:cs="Arial"/>
          <w:bCs/>
          <w:i/>
          <w:iCs/>
        </w:rPr>
        <w:t xml:space="preserve"> en annexe de cette demande</w:t>
      </w:r>
      <w:r w:rsidR="009F6A17">
        <w:rPr>
          <w:rFonts w:ascii="Arial" w:hAnsi="Arial" w:cs="Arial"/>
          <w:bCs/>
          <w:i/>
          <w:iCs/>
        </w:rPr>
        <w:t>.</w:t>
      </w:r>
      <w:r w:rsidRPr="0087146E">
        <w:rPr>
          <w:rFonts w:ascii="Arial" w:hAnsi="Arial" w:cs="Arial"/>
          <w:bCs/>
          <w:i/>
          <w:iCs/>
        </w:rPr>
        <w:t>)</w:t>
      </w:r>
    </w:p>
    <w:p w14:paraId="03E1CBD5" w14:textId="77777777" w:rsidR="000329CD" w:rsidRPr="0087146E" w:rsidRDefault="000329CD" w:rsidP="00C230A6">
      <w:pPr>
        <w:jc w:val="both"/>
        <w:rPr>
          <w:rFonts w:ascii="Arial" w:hAnsi="Arial" w:cs="Arial"/>
          <w:b/>
        </w:rPr>
      </w:pPr>
    </w:p>
    <w:p w14:paraId="08555923" w14:textId="77777777" w:rsidR="009D4A29" w:rsidRPr="007B4B70" w:rsidRDefault="009D4A29" w:rsidP="00032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  <w:u w:val="single"/>
        </w:rPr>
      </w:pPr>
      <w:r w:rsidRPr="007B4B70">
        <w:rPr>
          <w:rFonts w:ascii="Arial" w:hAnsi="Arial" w:cs="Arial"/>
          <w:sz w:val="22"/>
          <w:szCs w:val="22"/>
          <w:u w:val="single"/>
        </w:rPr>
        <w:t xml:space="preserve">Aperçu du budget estimé : </w:t>
      </w:r>
    </w:p>
    <w:p w14:paraId="4D495461" w14:textId="77777777" w:rsidR="000329CD" w:rsidRPr="0087146E" w:rsidRDefault="000329CD" w:rsidP="00032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87146E">
        <w:rPr>
          <w:rFonts w:ascii="Arial" w:hAnsi="Arial" w:cs="Arial"/>
          <w:sz w:val="22"/>
          <w:szCs w:val="22"/>
        </w:rPr>
        <w:t>Coût total du projet</w:t>
      </w:r>
      <w:r w:rsidR="00672F8A" w:rsidRPr="0087146E">
        <w:rPr>
          <w:rFonts w:ascii="Arial" w:hAnsi="Arial" w:cs="Arial"/>
          <w:sz w:val="22"/>
          <w:szCs w:val="22"/>
        </w:rPr>
        <w:t xml:space="preserve"> (estimation)</w:t>
      </w:r>
      <w:r w:rsidRPr="0087146E">
        <w:rPr>
          <w:rFonts w:ascii="Arial" w:hAnsi="Arial" w:cs="Arial"/>
          <w:sz w:val="22"/>
          <w:szCs w:val="22"/>
        </w:rPr>
        <w:t xml:space="preserve"> : </w:t>
      </w:r>
      <w:r w:rsidRPr="0087146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7146E">
        <w:rPr>
          <w:rFonts w:ascii="Arial" w:hAnsi="Arial" w:cs="Arial"/>
          <w:sz w:val="22"/>
          <w:szCs w:val="22"/>
        </w:rPr>
        <w:instrText xml:space="preserve"> FORMTEXT </w:instrText>
      </w:r>
      <w:r w:rsidRPr="0087146E">
        <w:rPr>
          <w:rFonts w:ascii="Arial" w:hAnsi="Arial" w:cs="Arial"/>
          <w:sz w:val="22"/>
          <w:szCs w:val="22"/>
        </w:rPr>
      </w:r>
      <w:r w:rsidRPr="0087146E">
        <w:rPr>
          <w:rFonts w:ascii="Arial" w:hAnsi="Arial" w:cs="Arial"/>
          <w:sz w:val="22"/>
          <w:szCs w:val="22"/>
        </w:rPr>
        <w:fldChar w:fldCharType="separate"/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fldChar w:fldCharType="end"/>
      </w:r>
      <w:r w:rsidRPr="0087146E">
        <w:rPr>
          <w:rFonts w:ascii="Arial" w:hAnsi="Arial" w:cs="Arial"/>
          <w:sz w:val="22"/>
          <w:szCs w:val="22"/>
        </w:rPr>
        <w:t xml:space="preserve"> CHF</w:t>
      </w:r>
    </w:p>
    <w:p w14:paraId="1136DDB7" w14:textId="77777777" w:rsidR="000329CD" w:rsidRPr="0087146E" w:rsidRDefault="000329CD" w:rsidP="00032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87146E">
        <w:rPr>
          <w:rFonts w:ascii="Arial" w:hAnsi="Arial" w:cs="Arial"/>
          <w:sz w:val="22"/>
          <w:szCs w:val="22"/>
        </w:rPr>
        <w:t xml:space="preserve">Subventions communales attendues (nature et espèces) : </w:t>
      </w:r>
      <w:r w:rsidRPr="0087146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7146E">
        <w:rPr>
          <w:rFonts w:ascii="Arial" w:hAnsi="Arial" w:cs="Arial"/>
          <w:sz w:val="22"/>
          <w:szCs w:val="22"/>
        </w:rPr>
        <w:instrText xml:space="preserve"> FORMTEXT </w:instrText>
      </w:r>
      <w:r w:rsidRPr="0087146E">
        <w:rPr>
          <w:rFonts w:ascii="Arial" w:hAnsi="Arial" w:cs="Arial"/>
          <w:sz w:val="22"/>
          <w:szCs w:val="22"/>
        </w:rPr>
      </w:r>
      <w:r w:rsidRPr="0087146E">
        <w:rPr>
          <w:rFonts w:ascii="Arial" w:hAnsi="Arial" w:cs="Arial"/>
          <w:sz w:val="22"/>
          <w:szCs w:val="22"/>
        </w:rPr>
        <w:fldChar w:fldCharType="separate"/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fldChar w:fldCharType="end"/>
      </w:r>
      <w:r w:rsidRPr="0087146E">
        <w:rPr>
          <w:rFonts w:ascii="Arial" w:hAnsi="Arial" w:cs="Arial"/>
          <w:sz w:val="22"/>
          <w:szCs w:val="22"/>
        </w:rPr>
        <w:t xml:space="preserve"> CHF</w:t>
      </w:r>
      <w:r w:rsidR="005521D1">
        <w:rPr>
          <w:rFonts w:ascii="Arial" w:hAnsi="Arial" w:cs="Arial"/>
          <w:sz w:val="22"/>
          <w:szCs w:val="22"/>
        </w:rPr>
        <w:t xml:space="preserve">, soit </w:t>
      </w:r>
      <w:r w:rsidR="005521D1" w:rsidRPr="0087146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521D1" w:rsidRPr="0087146E">
        <w:rPr>
          <w:rFonts w:ascii="Arial" w:hAnsi="Arial" w:cs="Arial"/>
          <w:sz w:val="22"/>
          <w:szCs w:val="22"/>
        </w:rPr>
        <w:instrText xml:space="preserve"> FORMTEXT </w:instrText>
      </w:r>
      <w:r w:rsidR="005521D1" w:rsidRPr="0087146E">
        <w:rPr>
          <w:rFonts w:ascii="Arial" w:hAnsi="Arial" w:cs="Arial"/>
          <w:sz w:val="22"/>
          <w:szCs w:val="22"/>
        </w:rPr>
      </w:r>
      <w:r w:rsidR="005521D1" w:rsidRPr="0087146E">
        <w:rPr>
          <w:rFonts w:ascii="Arial" w:hAnsi="Arial" w:cs="Arial"/>
          <w:sz w:val="22"/>
          <w:szCs w:val="22"/>
        </w:rPr>
        <w:fldChar w:fldCharType="separate"/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fldChar w:fldCharType="end"/>
      </w:r>
      <w:r w:rsidR="005521D1">
        <w:rPr>
          <w:rFonts w:ascii="Arial" w:hAnsi="Arial" w:cs="Arial"/>
          <w:sz w:val="22"/>
          <w:szCs w:val="22"/>
        </w:rPr>
        <w:t xml:space="preserve"> %</w:t>
      </w:r>
    </w:p>
    <w:p w14:paraId="00E46C1B" w14:textId="77777777" w:rsidR="000329CD" w:rsidRDefault="000329CD" w:rsidP="000329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87146E">
        <w:rPr>
          <w:rFonts w:ascii="Arial" w:hAnsi="Arial" w:cs="Arial"/>
          <w:sz w:val="22"/>
          <w:szCs w:val="22"/>
        </w:rPr>
        <w:t>Subventions « Programmes d’intégration cantonal, PIC3 (</w:t>
      </w:r>
      <w:r w:rsidR="009F6CB7" w:rsidRPr="0087146E">
        <w:rPr>
          <w:rFonts w:ascii="Arial" w:hAnsi="Arial" w:cs="Arial"/>
          <w:sz w:val="22"/>
          <w:szCs w:val="22"/>
        </w:rPr>
        <w:t>100 %)</w:t>
      </w:r>
      <w:r w:rsidRPr="0087146E">
        <w:rPr>
          <w:rFonts w:ascii="Arial" w:hAnsi="Arial" w:cs="Arial"/>
          <w:sz w:val="22"/>
          <w:szCs w:val="22"/>
        </w:rPr>
        <w:t xml:space="preserve"> demandée : </w:t>
      </w:r>
      <w:r w:rsidRPr="0087146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7146E">
        <w:rPr>
          <w:rFonts w:ascii="Arial" w:hAnsi="Arial" w:cs="Arial"/>
          <w:sz w:val="22"/>
          <w:szCs w:val="22"/>
        </w:rPr>
        <w:instrText xml:space="preserve"> FORMTEXT </w:instrText>
      </w:r>
      <w:r w:rsidRPr="0087146E">
        <w:rPr>
          <w:rFonts w:ascii="Arial" w:hAnsi="Arial" w:cs="Arial"/>
          <w:sz w:val="22"/>
          <w:szCs w:val="22"/>
        </w:rPr>
      </w:r>
      <w:r w:rsidRPr="0087146E">
        <w:rPr>
          <w:rFonts w:ascii="Arial" w:hAnsi="Arial" w:cs="Arial"/>
          <w:sz w:val="22"/>
          <w:szCs w:val="22"/>
        </w:rPr>
        <w:fldChar w:fldCharType="separate"/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t> </w:t>
      </w:r>
      <w:r w:rsidRPr="0087146E">
        <w:rPr>
          <w:rFonts w:ascii="Arial" w:hAnsi="Arial" w:cs="Arial"/>
          <w:sz w:val="22"/>
          <w:szCs w:val="22"/>
        </w:rPr>
        <w:fldChar w:fldCharType="end"/>
      </w:r>
      <w:r w:rsidRPr="0087146E">
        <w:rPr>
          <w:rFonts w:ascii="Arial" w:hAnsi="Arial" w:cs="Arial"/>
          <w:sz w:val="22"/>
          <w:szCs w:val="22"/>
        </w:rPr>
        <w:t xml:space="preserve"> CHF</w:t>
      </w:r>
      <w:r w:rsidR="005521D1">
        <w:rPr>
          <w:rFonts w:ascii="Arial" w:hAnsi="Arial" w:cs="Arial"/>
          <w:sz w:val="22"/>
          <w:szCs w:val="22"/>
        </w:rPr>
        <w:t xml:space="preserve"> soit </w:t>
      </w:r>
      <w:r w:rsidR="005521D1" w:rsidRPr="0087146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5521D1" w:rsidRPr="0087146E">
        <w:rPr>
          <w:rFonts w:ascii="Arial" w:hAnsi="Arial" w:cs="Arial"/>
          <w:sz w:val="22"/>
          <w:szCs w:val="22"/>
        </w:rPr>
        <w:instrText xml:space="preserve"> FORMTEXT </w:instrText>
      </w:r>
      <w:r w:rsidR="005521D1" w:rsidRPr="0087146E">
        <w:rPr>
          <w:rFonts w:ascii="Arial" w:hAnsi="Arial" w:cs="Arial"/>
          <w:sz w:val="22"/>
          <w:szCs w:val="22"/>
        </w:rPr>
      </w:r>
      <w:r w:rsidR="005521D1" w:rsidRPr="0087146E">
        <w:rPr>
          <w:rFonts w:ascii="Arial" w:hAnsi="Arial" w:cs="Arial"/>
          <w:sz w:val="22"/>
          <w:szCs w:val="22"/>
        </w:rPr>
        <w:fldChar w:fldCharType="separate"/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t> </w:t>
      </w:r>
      <w:r w:rsidR="005521D1" w:rsidRPr="0087146E">
        <w:rPr>
          <w:rFonts w:ascii="Arial" w:hAnsi="Arial" w:cs="Arial"/>
          <w:sz w:val="22"/>
          <w:szCs w:val="22"/>
        </w:rPr>
        <w:fldChar w:fldCharType="end"/>
      </w:r>
      <w:r w:rsidR="005521D1">
        <w:rPr>
          <w:rFonts w:ascii="Arial" w:hAnsi="Arial" w:cs="Arial"/>
          <w:sz w:val="22"/>
          <w:szCs w:val="22"/>
        </w:rPr>
        <w:t xml:space="preserve"> %</w:t>
      </w:r>
    </w:p>
    <w:bookmarkEnd w:id="0"/>
    <w:p w14:paraId="56140B3E" w14:textId="77777777" w:rsidR="00DF5163" w:rsidRPr="0063509E" w:rsidRDefault="00DF5163" w:rsidP="00F91FD6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5A0035A5" w14:textId="77777777" w:rsidR="00184AA6" w:rsidRPr="0063509E" w:rsidRDefault="001A0FE1" w:rsidP="00AA1409">
      <w:pPr>
        <w:numPr>
          <w:ilvl w:val="0"/>
          <w:numId w:val="2"/>
        </w:numPr>
        <w:jc w:val="both"/>
        <w:rPr>
          <w:rFonts w:ascii="Arial" w:hAnsi="Arial" w:cs="Arial"/>
          <w:b/>
          <w:bCs/>
          <w:sz w:val="22"/>
          <w:szCs w:val="22"/>
        </w:rPr>
      </w:pPr>
      <w:r w:rsidRPr="0063509E">
        <w:rPr>
          <w:rFonts w:ascii="Arial" w:hAnsi="Arial" w:cs="Arial"/>
          <w:b/>
          <w:bCs/>
          <w:sz w:val="22"/>
          <w:szCs w:val="22"/>
        </w:rPr>
        <w:t xml:space="preserve">Domaine d’encouragement / </w:t>
      </w:r>
      <w:r w:rsidR="00812250" w:rsidRPr="0063509E">
        <w:rPr>
          <w:rFonts w:ascii="Arial" w:hAnsi="Arial" w:cs="Arial"/>
          <w:b/>
          <w:bCs/>
          <w:sz w:val="22"/>
          <w:szCs w:val="22"/>
        </w:rPr>
        <w:t xml:space="preserve">Thématique </w:t>
      </w:r>
      <w:r w:rsidR="00AC5361" w:rsidRPr="0063509E">
        <w:rPr>
          <w:rFonts w:ascii="Arial" w:hAnsi="Arial" w:cs="Arial"/>
          <w:b/>
          <w:bCs/>
          <w:sz w:val="22"/>
          <w:szCs w:val="22"/>
        </w:rPr>
        <w:t>du</w:t>
      </w:r>
      <w:r w:rsidR="00812250" w:rsidRPr="0063509E">
        <w:rPr>
          <w:rFonts w:ascii="Arial" w:hAnsi="Arial" w:cs="Arial"/>
          <w:b/>
          <w:bCs/>
          <w:sz w:val="22"/>
          <w:szCs w:val="22"/>
        </w:rPr>
        <w:t xml:space="preserve"> projet</w:t>
      </w:r>
      <w:r w:rsidR="00D42476" w:rsidRPr="0063509E">
        <w:rPr>
          <w:rFonts w:ascii="Arial" w:hAnsi="Arial" w:cs="Arial"/>
          <w:b/>
          <w:bCs/>
          <w:sz w:val="22"/>
          <w:szCs w:val="22"/>
        </w:rPr>
        <w:t xml:space="preserve"> </w:t>
      </w:r>
      <w:r w:rsidR="00780BB1" w:rsidRPr="0063509E">
        <w:rPr>
          <w:rFonts w:ascii="Arial" w:hAnsi="Arial" w:cs="Arial"/>
          <w:i/>
          <w:iCs/>
          <w:sz w:val="22"/>
          <w:szCs w:val="22"/>
        </w:rPr>
        <w:t>(</w:t>
      </w:r>
      <w:r w:rsidR="00C67DC1" w:rsidRPr="0063509E">
        <w:rPr>
          <w:rFonts w:ascii="Arial" w:hAnsi="Arial" w:cs="Arial"/>
          <w:i/>
          <w:iCs/>
          <w:sz w:val="22"/>
          <w:szCs w:val="22"/>
        </w:rPr>
        <w:t xml:space="preserve">cocher </w:t>
      </w:r>
      <w:r w:rsidR="00E5214F" w:rsidRPr="0063509E">
        <w:rPr>
          <w:rFonts w:ascii="Arial" w:hAnsi="Arial" w:cs="Arial"/>
          <w:i/>
          <w:iCs/>
          <w:sz w:val="22"/>
          <w:szCs w:val="22"/>
        </w:rPr>
        <w:t>une</w:t>
      </w:r>
      <w:r w:rsidR="00C67DC1" w:rsidRPr="0063509E">
        <w:rPr>
          <w:rFonts w:ascii="Arial" w:hAnsi="Arial" w:cs="Arial"/>
          <w:i/>
          <w:iCs/>
          <w:sz w:val="22"/>
          <w:szCs w:val="22"/>
        </w:rPr>
        <w:t xml:space="preserve"> case</w:t>
      </w:r>
      <w:r w:rsidR="00780BB1" w:rsidRPr="0063509E">
        <w:rPr>
          <w:rFonts w:ascii="Arial" w:hAnsi="Arial" w:cs="Arial"/>
          <w:i/>
          <w:iCs/>
          <w:sz w:val="22"/>
          <w:szCs w:val="22"/>
        </w:rPr>
        <w:t>)</w:t>
      </w:r>
    </w:p>
    <w:p w14:paraId="5516E45D" w14:textId="77777777" w:rsidR="007413EF" w:rsidRPr="0063509E" w:rsidRDefault="00D846FF" w:rsidP="00D84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 w:rsidRPr="0063509E">
        <w:rPr>
          <w:rFonts w:ascii="Arial" w:hAnsi="Arial" w:cs="Arial"/>
          <w:sz w:val="22"/>
          <w:szCs w:val="22"/>
        </w:rPr>
        <w:instrText xml:space="preserve"> FORMCHECKBOX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sz w:val="22"/>
          <w:szCs w:val="22"/>
        </w:rPr>
        <w:fldChar w:fldCharType="end"/>
      </w:r>
      <w:bookmarkEnd w:id="1"/>
      <w:r w:rsidR="00C52722" w:rsidRPr="0063509E">
        <w:rPr>
          <w:rFonts w:ascii="Arial" w:hAnsi="Arial" w:cs="Arial"/>
          <w:sz w:val="22"/>
          <w:szCs w:val="22"/>
        </w:rPr>
        <w:t xml:space="preserve"> </w:t>
      </w:r>
      <w:r w:rsidR="007413EF" w:rsidRPr="0063509E">
        <w:rPr>
          <w:rFonts w:ascii="Arial" w:hAnsi="Arial" w:cs="Arial"/>
          <w:sz w:val="22"/>
          <w:szCs w:val="22"/>
        </w:rPr>
        <w:t xml:space="preserve">Information et </w:t>
      </w:r>
      <w:r w:rsidR="00FA6E80" w:rsidRPr="0063509E">
        <w:rPr>
          <w:rFonts w:ascii="Arial" w:hAnsi="Arial" w:cs="Arial"/>
          <w:sz w:val="22"/>
          <w:szCs w:val="22"/>
        </w:rPr>
        <w:t>c</w:t>
      </w:r>
      <w:r w:rsidR="007413EF" w:rsidRPr="0063509E">
        <w:rPr>
          <w:rFonts w:ascii="Arial" w:hAnsi="Arial" w:cs="Arial"/>
          <w:sz w:val="22"/>
          <w:szCs w:val="22"/>
        </w:rPr>
        <w:t>onseil</w:t>
      </w:r>
    </w:p>
    <w:p w14:paraId="6A43B36D" w14:textId="77777777" w:rsidR="007413EF" w:rsidRPr="0063509E" w:rsidRDefault="00D846FF" w:rsidP="00741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FORMCHECKBOX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sz w:val="22"/>
          <w:szCs w:val="22"/>
        </w:rPr>
        <w:fldChar w:fldCharType="end"/>
      </w:r>
      <w:r w:rsidR="00C52722" w:rsidRPr="0063509E">
        <w:rPr>
          <w:rFonts w:ascii="Arial" w:hAnsi="Arial" w:cs="Arial"/>
          <w:sz w:val="22"/>
          <w:szCs w:val="22"/>
        </w:rPr>
        <w:t xml:space="preserve"> </w:t>
      </w:r>
      <w:r w:rsidR="007413EF" w:rsidRPr="0063509E">
        <w:rPr>
          <w:rFonts w:ascii="Arial" w:hAnsi="Arial" w:cs="Arial"/>
          <w:sz w:val="22"/>
          <w:szCs w:val="22"/>
        </w:rPr>
        <w:t>Employabilité</w:t>
      </w:r>
    </w:p>
    <w:p w14:paraId="42474F2A" w14:textId="77777777" w:rsidR="00D846FF" w:rsidRPr="0063509E" w:rsidRDefault="00D846FF" w:rsidP="00D84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FORMCHECKBOX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sz w:val="22"/>
          <w:szCs w:val="22"/>
        </w:rPr>
        <w:fldChar w:fldCharType="end"/>
      </w:r>
      <w:r w:rsidRPr="0063509E">
        <w:rPr>
          <w:rFonts w:ascii="Arial" w:hAnsi="Arial" w:cs="Arial"/>
          <w:sz w:val="22"/>
          <w:szCs w:val="22"/>
        </w:rPr>
        <w:t xml:space="preserve"> Petite enfance</w:t>
      </w:r>
    </w:p>
    <w:p w14:paraId="44B4CDAF" w14:textId="77777777" w:rsidR="007413EF" w:rsidRPr="0063509E" w:rsidRDefault="00D846FF" w:rsidP="00741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FORMCHECKBOX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sz w:val="22"/>
          <w:szCs w:val="22"/>
        </w:rPr>
        <w:fldChar w:fldCharType="end"/>
      </w:r>
      <w:r w:rsidRPr="0063509E">
        <w:rPr>
          <w:rFonts w:ascii="Arial" w:hAnsi="Arial" w:cs="Arial"/>
          <w:sz w:val="22"/>
          <w:szCs w:val="22"/>
        </w:rPr>
        <w:t xml:space="preserve"> </w:t>
      </w:r>
      <w:r w:rsidR="007413EF" w:rsidRPr="0063509E">
        <w:rPr>
          <w:rFonts w:ascii="Arial" w:hAnsi="Arial" w:cs="Arial"/>
          <w:sz w:val="22"/>
          <w:szCs w:val="22"/>
        </w:rPr>
        <w:t>Vivre-ensemble et participation</w:t>
      </w:r>
    </w:p>
    <w:p w14:paraId="67437ABA" w14:textId="77777777" w:rsidR="007413EF" w:rsidRPr="0063509E" w:rsidRDefault="00D846FF" w:rsidP="00741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FORMCHECKBOX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sz w:val="22"/>
          <w:szCs w:val="22"/>
        </w:rPr>
        <w:fldChar w:fldCharType="end"/>
      </w:r>
      <w:r w:rsidRPr="0063509E">
        <w:rPr>
          <w:rFonts w:ascii="Arial" w:hAnsi="Arial" w:cs="Arial"/>
          <w:sz w:val="22"/>
          <w:szCs w:val="22"/>
        </w:rPr>
        <w:t xml:space="preserve"> </w:t>
      </w:r>
      <w:r w:rsidR="007413EF" w:rsidRPr="0063509E">
        <w:rPr>
          <w:rFonts w:ascii="Arial" w:hAnsi="Arial" w:cs="Arial"/>
          <w:sz w:val="22"/>
          <w:szCs w:val="22"/>
        </w:rPr>
        <w:t>Interprétariat</w:t>
      </w:r>
    </w:p>
    <w:p w14:paraId="22C82EB4" w14:textId="77777777" w:rsidR="00E95CDE" w:rsidRPr="0063509E" w:rsidRDefault="00E95CDE" w:rsidP="007413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sz w:val="22"/>
          <w:szCs w:val="22"/>
        </w:rPr>
      </w:pPr>
    </w:p>
    <w:p w14:paraId="74B46FE7" w14:textId="77777777" w:rsidR="00654AA0" w:rsidRDefault="00FA232E" w:rsidP="00813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i/>
          <w:iCs/>
        </w:rPr>
      </w:pPr>
      <w:r w:rsidRPr="0063509E">
        <w:rPr>
          <w:rFonts w:ascii="Arial" w:hAnsi="Arial" w:cs="Arial"/>
          <w:i/>
          <w:iCs/>
        </w:rPr>
        <w:t>Votre</w:t>
      </w:r>
      <w:r w:rsidR="00CD2336" w:rsidRPr="0063509E">
        <w:rPr>
          <w:rFonts w:ascii="Arial" w:hAnsi="Arial" w:cs="Arial"/>
          <w:i/>
          <w:iCs/>
        </w:rPr>
        <w:t xml:space="preserve"> projet concern</w:t>
      </w:r>
      <w:r w:rsidRPr="0063509E">
        <w:rPr>
          <w:rFonts w:ascii="Arial" w:hAnsi="Arial" w:cs="Arial"/>
          <w:i/>
          <w:iCs/>
        </w:rPr>
        <w:t>e</w:t>
      </w:r>
      <w:r w:rsidR="00CD2336" w:rsidRPr="0063509E">
        <w:rPr>
          <w:rFonts w:ascii="Arial" w:hAnsi="Arial" w:cs="Arial"/>
          <w:i/>
          <w:iCs/>
        </w:rPr>
        <w:t xml:space="preserve"> </w:t>
      </w:r>
      <w:r w:rsidR="00FA6E80" w:rsidRPr="0063509E">
        <w:rPr>
          <w:rFonts w:ascii="Arial" w:hAnsi="Arial" w:cs="Arial"/>
          <w:i/>
          <w:iCs/>
        </w:rPr>
        <w:t xml:space="preserve">les domaines </w:t>
      </w:r>
      <w:r w:rsidR="00FC486F" w:rsidRPr="0063509E">
        <w:rPr>
          <w:rFonts w:ascii="Arial" w:hAnsi="Arial" w:cs="Arial"/>
          <w:i/>
          <w:iCs/>
        </w:rPr>
        <w:t>« </w:t>
      </w:r>
      <w:r w:rsidR="00FA6E80" w:rsidRPr="0063509E">
        <w:rPr>
          <w:rFonts w:ascii="Arial" w:hAnsi="Arial" w:cs="Arial"/>
          <w:i/>
          <w:iCs/>
        </w:rPr>
        <w:t>L</w:t>
      </w:r>
      <w:r w:rsidR="00141E51" w:rsidRPr="0063509E">
        <w:rPr>
          <w:rFonts w:ascii="Arial" w:hAnsi="Arial" w:cs="Arial"/>
          <w:i/>
          <w:iCs/>
        </w:rPr>
        <w:t>angue</w:t>
      </w:r>
      <w:r w:rsidR="002B60AC">
        <w:rPr>
          <w:rFonts w:ascii="Arial" w:hAnsi="Arial" w:cs="Arial"/>
          <w:i/>
          <w:iCs/>
        </w:rPr>
        <w:t xml:space="preserve"> et </w:t>
      </w:r>
      <w:r w:rsidR="00884838">
        <w:rPr>
          <w:rFonts w:ascii="Arial" w:hAnsi="Arial" w:cs="Arial"/>
          <w:i/>
          <w:iCs/>
        </w:rPr>
        <w:t>Formation</w:t>
      </w:r>
      <w:r w:rsidR="00E95CDE" w:rsidRPr="0063509E">
        <w:rPr>
          <w:rFonts w:ascii="Arial" w:hAnsi="Arial" w:cs="Arial"/>
          <w:i/>
          <w:iCs/>
        </w:rPr>
        <w:t> » </w:t>
      </w:r>
      <w:r w:rsidRPr="0063509E">
        <w:rPr>
          <w:rFonts w:ascii="Arial" w:hAnsi="Arial" w:cs="Arial"/>
          <w:i/>
          <w:iCs/>
        </w:rPr>
        <w:t>ou « </w:t>
      </w:r>
      <w:r w:rsidR="00FA6E80" w:rsidRPr="0063509E">
        <w:rPr>
          <w:rFonts w:ascii="Arial" w:hAnsi="Arial" w:cs="Arial"/>
          <w:i/>
          <w:iCs/>
        </w:rPr>
        <w:t>L</w:t>
      </w:r>
      <w:r w:rsidRPr="0063509E">
        <w:rPr>
          <w:rFonts w:ascii="Arial" w:hAnsi="Arial" w:cs="Arial"/>
          <w:i/>
          <w:iCs/>
        </w:rPr>
        <w:t>utte contre</w:t>
      </w:r>
      <w:r w:rsidR="002C74AA">
        <w:rPr>
          <w:rFonts w:ascii="Arial" w:hAnsi="Arial" w:cs="Arial"/>
          <w:i/>
          <w:iCs/>
        </w:rPr>
        <w:t xml:space="preserve"> le</w:t>
      </w:r>
      <w:r w:rsidRPr="0063509E">
        <w:rPr>
          <w:rFonts w:ascii="Arial" w:hAnsi="Arial" w:cs="Arial"/>
          <w:i/>
          <w:iCs/>
        </w:rPr>
        <w:t xml:space="preserve"> </w:t>
      </w:r>
      <w:r w:rsidR="00F4552B" w:rsidRPr="0063509E">
        <w:rPr>
          <w:rFonts w:ascii="Arial" w:hAnsi="Arial" w:cs="Arial"/>
          <w:i/>
          <w:iCs/>
        </w:rPr>
        <w:t>racisme</w:t>
      </w:r>
      <w:r w:rsidRPr="0063509E">
        <w:rPr>
          <w:rFonts w:ascii="Arial" w:hAnsi="Arial" w:cs="Arial"/>
          <w:i/>
          <w:iCs/>
        </w:rPr>
        <w:t> » </w:t>
      </w:r>
      <w:r w:rsidR="00E95CDE" w:rsidRPr="0063509E">
        <w:rPr>
          <w:rFonts w:ascii="Arial" w:hAnsi="Arial" w:cs="Arial"/>
          <w:i/>
          <w:iCs/>
        </w:rPr>
        <w:t>?</w:t>
      </w:r>
    </w:p>
    <w:p w14:paraId="4935D9D1" w14:textId="77777777" w:rsidR="00813E40" w:rsidRPr="00813E40" w:rsidRDefault="00FA232E" w:rsidP="00813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i/>
          <w:iCs/>
        </w:rPr>
      </w:pPr>
      <w:bookmarkStart w:id="2" w:name="_Hlk204700452"/>
      <w:r w:rsidRPr="0063509E">
        <w:rPr>
          <w:rFonts w:ascii="Arial" w:hAnsi="Arial" w:cs="Arial"/>
          <w:i/>
          <w:iCs/>
        </w:rPr>
        <w:t xml:space="preserve">Merci d’utiliser </w:t>
      </w:r>
      <w:r w:rsidR="007E6D9E" w:rsidRPr="0063509E">
        <w:rPr>
          <w:rFonts w:ascii="Arial" w:hAnsi="Arial" w:cs="Arial"/>
          <w:i/>
          <w:iCs/>
        </w:rPr>
        <w:t xml:space="preserve">le document </w:t>
      </w:r>
      <w:r w:rsidR="009A4D32" w:rsidRPr="0063509E">
        <w:rPr>
          <w:rFonts w:ascii="Arial" w:hAnsi="Arial" w:cs="Arial"/>
          <w:i/>
          <w:iCs/>
        </w:rPr>
        <w:t>spécifique</w:t>
      </w:r>
      <w:r w:rsidR="007E6D9E" w:rsidRPr="0063509E">
        <w:rPr>
          <w:rFonts w:ascii="Arial" w:hAnsi="Arial" w:cs="Arial"/>
          <w:i/>
          <w:iCs/>
        </w:rPr>
        <w:t xml:space="preserve"> à </w:t>
      </w:r>
      <w:r w:rsidR="00E6558B" w:rsidRPr="0063509E">
        <w:rPr>
          <w:rFonts w:ascii="Arial" w:hAnsi="Arial" w:cs="Arial"/>
          <w:i/>
          <w:iCs/>
        </w:rPr>
        <w:t>la</w:t>
      </w:r>
      <w:r w:rsidR="007E6D9E" w:rsidRPr="0063509E">
        <w:rPr>
          <w:rFonts w:ascii="Arial" w:hAnsi="Arial" w:cs="Arial"/>
          <w:i/>
          <w:iCs/>
        </w:rPr>
        <w:t xml:space="preserve"> thématique</w:t>
      </w:r>
      <w:r w:rsidR="000039BD">
        <w:rPr>
          <w:rFonts w:ascii="Arial" w:hAnsi="Arial" w:cs="Arial"/>
          <w:i/>
          <w:iCs/>
        </w:rPr>
        <w:t>. Disponible</w:t>
      </w:r>
      <w:r w:rsidR="00A56F80">
        <w:rPr>
          <w:rFonts w:ascii="Arial" w:hAnsi="Arial" w:cs="Arial"/>
          <w:i/>
          <w:iCs/>
        </w:rPr>
        <w:t>s</w:t>
      </w:r>
      <w:r w:rsidR="000039BD">
        <w:rPr>
          <w:rFonts w:ascii="Arial" w:hAnsi="Arial" w:cs="Arial"/>
          <w:i/>
          <w:iCs/>
        </w:rPr>
        <w:t xml:space="preserve"> </w:t>
      </w:r>
      <w:r w:rsidR="00813E40">
        <w:rPr>
          <w:rFonts w:ascii="Arial" w:hAnsi="Arial" w:cs="Arial"/>
          <w:i/>
          <w:iCs/>
        </w:rPr>
        <w:t xml:space="preserve">en ligne sur </w:t>
      </w:r>
      <w:hyperlink r:id="rId8" w:history="1">
        <w:r w:rsidR="00647AEF" w:rsidRPr="00215E0A">
          <w:rPr>
            <w:rStyle w:val="Lienhypertexte"/>
            <w:rFonts w:ascii="Arial" w:hAnsi="Arial" w:cs="Arial"/>
            <w:i/>
            <w:iCs/>
          </w:rPr>
          <w:t>https://www.vs.ch/fr/web/spm</w:t>
        </w:r>
      </w:hyperlink>
      <w:r w:rsidR="00647AEF">
        <w:rPr>
          <w:rFonts w:ascii="Arial" w:hAnsi="Arial" w:cs="Arial"/>
          <w:i/>
          <w:iCs/>
        </w:rPr>
        <w:t xml:space="preserve"> </w:t>
      </w:r>
      <w:r w:rsidR="00813E40" w:rsidRPr="00813E40">
        <w:rPr>
          <w:rFonts w:ascii="Arial" w:hAnsi="Arial" w:cs="Arial"/>
          <w:i/>
          <w:iCs/>
        </w:rPr>
        <w:t>onglet « Intégration » - « Demande de subventions »</w:t>
      </w:r>
      <w:r w:rsidR="00A56F80">
        <w:rPr>
          <w:rFonts w:ascii="Arial" w:hAnsi="Arial" w:cs="Arial"/>
          <w:i/>
          <w:iCs/>
        </w:rPr>
        <w:t>.</w:t>
      </w:r>
    </w:p>
    <w:bookmarkEnd w:id="2"/>
    <w:p w14:paraId="31F20C28" w14:textId="77777777" w:rsidR="00184AA6" w:rsidRPr="00813E40" w:rsidRDefault="00184AA6" w:rsidP="00813E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sz w:val="22"/>
          <w:szCs w:val="22"/>
        </w:rPr>
      </w:pPr>
    </w:p>
    <w:p w14:paraId="2DC91D38" w14:textId="77777777" w:rsidR="00ED7B41" w:rsidRPr="00ED7B41" w:rsidRDefault="00ED7B41" w:rsidP="00ED7B41">
      <w:pPr>
        <w:jc w:val="both"/>
        <w:rPr>
          <w:rFonts w:ascii="Arial" w:hAnsi="Arial" w:cs="Arial"/>
          <w:b/>
          <w:sz w:val="22"/>
          <w:szCs w:val="22"/>
        </w:rPr>
      </w:pPr>
    </w:p>
    <w:p w14:paraId="1772BA26" w14:textId="77777777" w:rsidR="00A46029" w:rsidRPr="0063509E" w:rsidRDefault="008748D2" w:rsidP="00AA1409">
      <w:pPr>
        <w:numPr>
          <w:ilvl w:val="0"/>
          <w:numId w:val="2"/>
        </w:numPr>
        <w:jc w:val="both"/>
        <w:rPr>
          <w:rFonts w:ascii="Arial" w:hAnsi="Arial" w:cs="Arial"/>
          <w:b/>
          <w:i/>
          <w:iCs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t>R</w:t>
      </w:r>
      <w:r w:rsidR="00490FBB" w:rsidRPr="0063509E">
        <w:rPr>
          <w:rFonts w:ascii="Arial" w:hAnsi="Arial" w:cs="Arial"/>
          <w:b/>
          <w:sz w:val="22"/>
          <w:szCs w:val="22"/>
        </w:rPr>
        <w:t>ésumé</w:t>
      </w:r>
      <w:r w:rsidR="00A46029" w:rsidRPr="0063509E">
        <w:rPr>
          <w:rFonts w:ascii="Arial" w:hAnsi="Arial" w:cs="Arial"/>
          <w:b/>
          <w:sz w:val="22"/>
          <w:szCs w:val="22"/>
        </w:rPr>
        <w:t xml:space="preserve"> du projet </w:t>
      </w:r>
      <w:r w:rsidR="00A46029" w:rsidRPr="0063509E">
        <w:rPr>
          <w:rFonts w:ascii="Arial" w:hAnsi="Arial" w:cs="Arial"/>
          <w:bCs/>
          <w:i/>
          <w:iCs/>
          <w:sz w:val="22"/>
          <w:szCs w:val="22"/>
        </w:rPr>
        <w:t>(max</w:t>
      </w:r>
      <w:r w:rsidR="00490FBB" w:rsidRPr="0063509E">
        <w:rPr>
          <w:rFonts w:ascii="Arial" w:hAnsi="Arial" w:cs="Arial"/>
          <w:bCs/>
          <w:i/>
          <w:iCs/>
          <w:sz w:val="22"/>
          <w:szCs w:val="22"/>
        </w:rPr>
        <w:t>imum</w:t>
      </w:r>
      <w:r w:rsidR="00A46029" w:rsidRPr="0063509E">
        <w:rPr>
          <w:rFonts w:ascii="Arial" w:hAnsi="Arial" w:cs="Arial"/>
          <w:bCs/>
          <w:i/>
          <w:iCs/>
          <w:sz w:val="22"/>
          <w:szCs w:val="22"/>
        </w:rPr>
        <w:t xml:space="preserve"> </w:t>
      </w:r>
      <w:r w:rsidR="00490FBB" w:rsidRPr="0063509E">
        <w:rPr>
          <w:rFonts w:ascii="Arial" w:hAnsi="Arial" w:cs="Arial"/>
          <w:bCs/>
          <w:i/>
          <w:iCs/>
          <w:sz w:val="22"/>
          <w:szCs w:val="22"/>
        </w:rPr>
        <w:t>400 caractères</w:t>
      </w:r>
      <w:r w:rsidR="00A661FF">
        <w:rPr>
          <w:rFonts w:ascii="Arial" w:hAnsi="Arial" w:cs="Arial"/>
          <w:bCs/>
          <w:i/>
          <w:iCs/>
          <w:sz w:val="22"/>
          <w:szCs w:val="22"/>
        </w:rPr>
        <w:t>/5 lignes</w:t>
      </w:r>
      <w:r w:rsidR="003E0AB4" w:rsidRPr="0063509E">
        <w:rPr>
          <w:rFonts w:ascii="Arial" w:hAnsi="Arial" w:cs="Arial"/>
          <w:bCs/>
          <w:i/>
          <w:iCs/>
          <w:sz w:val="22"/>
          <w:szCs w:val="22"/>
        </w:rPr>
        <w:t xml:space="preserve">, </w:t>
      </w:r>
      <w:r w:rsidR="00A46029" w:rsidRPr="0063509E">
        <w:rPr>
          <w:rFonts w:ascii="Arial" w:hAnsi="Arial" w:cs="Arial"/>
          <w:bCs/>
          <w:i/>
          <w:iCs/>
          <w:sz w:val="22"/>
          <w:szCs w:val="22"/>
        </w:rPr>
        <w:t>destiné à publication</w:t>
      </w:r>
      <w:r w:rsidR="0096762C" w:rsidRPr="0063509E">
        <w:rPr>
          <w:rFonts w:ascii="Arial" w:hAnsi="Arial" w:cs="Arial"/>
          <w:bCs/>
          <w:i/>
          <w:iCs/>
          <w:sz w:val="22"/>
          <w:szCs w:val="22"/>
        </w:rPr>
        <w:t xml:space="preserve"> externe</w:t>
      </w:r>
      <w:r w:rsidR="00A46029" w:rsidRPr="0063509E">
        <w:rPr>
          <w:rFonts w:ascii="Arial" w:hAnsi="Arial" w:cs="Arial"/>
          <w:bCs/>
          <w:i/>
          <w:iCs/>
          <w:sz w:val="22"/>
          <w:szCs w:val="22"/>
        </w:rPr>
        <w:t>)</w:t>
      </w:r>
    </w:p>
    <w:p w14:paraId="275BFE40" w14:textId="77777777" w:rsidR="00635A23" w:rsidRDefault="00F735DD" w:rsidP="00F73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0F35AACE" w14:textId="77777777" w:rsidR="003A69A2" w:rsidRPr="0063509E" w:rsidRDefault="003A69A2" w:rsidP="00F735D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14:paraId="18E6543D" w14:textId="77777777" w:rsidR="00145DA0" w:rsidRPr="0063509E" w:rsidRDefault="00FE4BD1" w:rsidP="00145DA0">
      <w:pPr>
        <w:jc w:val="both"/>
        <w:rPr>
          <w:rFonts w:ascii="Arial" w:hAnsi="Arial" w:cs="Arial"/>
          <w:b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br w:type="page"/>
      </w:r>
    </w:p>
    <w:p w14:paraId="573A72DD" w14:textId="77777777" w:rsidR="00735F0B" w:rsidRPr="0063509E" w:rsidRDefault="000F3E50" w:rsidP="00AA1409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lastRenderedPageBreak/>
        <w:t>Contexte et défis du projet</w:t>
      </w:r>
    </w:p>
    <w:p w14:paraId="785565CB" w14:textId="77777777" w:rsidR="004439E5" w:rsidRPr="0063509E" w:rsidRDefault="003B208B" w:rsidP="006F6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</w:rPr>
      </w:pPr>
      <w:r w:rsidRPr="0063509E">
        <w:rPr>
          <w:rFonts w:ascii="Arial" w:hAnsi="Arial" w:cs="Arial"/>
          <w:iCs/>
          <w:sz w:val="22"/>
          <w:szCs w:val="22"/>
          <w:u w:val="single"/>
        </w:rPr>
        <w:t xml:space="preserve">Présentation du </w:t>
      </w:r>
      <w:r w:rsidR="00C44E65" w:rsidRPr="0063509E">
        <w:rPr>
          <w:rFonts w:ascii="Arial" w:hAnsi="Arial" w:cs="Arial"/>
          <w:iCs/>
          <w:sz w:val="22"/>
          <w:szCs w:val="22"/>
          <w:u w:val="single"/>
        </w:rPr>
        <w:t>projet</w:t>
      </w:r>
      <w:r w:rsidR="006639B5" w:rsidRPr="0063509E">
        <w:rPr>
          <w:rFonts w:ascii="Arial" w:hAnsi="Arial" w:cs="Arial"/>
          <w:i/>
        </w:rPr>
        <w:t xml:space="preserve"> (</w:t>
      </w:r>
      <w:r w:rsidR="00EA2C63" w:rsidRPr="0063509E">
        <w:rPr>
          <w:rFonts w:ascii="Arial" w:hAnsi="Arial" w:cs="Arial"/>
          <w:i/>
        </w:rPr>
        <w:t>max</w:t>
      </w:r>
      <w:r w:rsidR="00490FBB" w:rsidRPr="0063509E">
        <w:rPr>
          <w:rFonts w:ascii="Arial" w:hAnsi="Arial" w:cs="Arial"/>
          <w:i/>
        </w:rPr>
        <w:t>imum</w:t>
      </w:r>
      <w:r w:rsidR="00EA2C63" w:rsidRPr="0063509E">
        <w:rPr>
          <w:rFonts w:ascii="Arial" w:hAnsi="Arial" w:cs="Arial"/>
          <w:i/>
        </w:rPr>
        <w:t xml:space="preserve"> 1'</w:t>
      </w:r>
      <w:r w:rsidR="00E264D6">
        <w:rPr>
          <w:rFonts w:ascii="Arial" w:hAnsi="Arial" w:cs="Arial"/>
          <w:i/>
        </w:rPr>
        <w:t>2</w:t>
      </w:r>
      <w:r w:rsidR="00EA2C63" w:rsidRPr="0063509E">
        <w:rPr>
          <w:rFonts w:ascii="Arial" w:hAnsi="Arial" w:cs="Arial"/>
          <w:i/>
        </w:rPr>
        <w:t>00 caractères</w:t>
      </w:r>
      <w:r w:rsidR="00F72ABD">
        <w:rPr>
          <w:rFonts w:ascii="Arial" w:hAnsi="Arial" w:cs="Arial"/>
          <w:i/>
        </w:rPr>
        <w:t>/</w:t>
      </w:r>
      <w:r w:rsidR="00BB2538">
        <w:rPr>
          <w:rFonts w:ascii="Arial" w:hAnsi="Arial" w:cs="Arial"/>
          <w:i/>
        </w:rPr>
        <w:t>15</w:t>
      </w:r>
      <w:r w:rsidR="00F72ABD">
        <w:rPr>
          <w:rFonts w:ascii="Arial" w:hAnsi="Arial" w:cs="Arial"/>
          <w:i/>
        </w:rPr>
        <w:t xml:space="preserve"> lignes</w:t>
      </w:r>
      <w:r w:rsidR="00EA2C63" w:rsidRPr="0063509E">
        <w:rPr>
          <w:rFonts w:ascii="Arial" w:hAnsi="Arial" w:cs="Arial"/>
          <w:i/>
        </w:rPr>
        <w:t>)</w:t>
      </w:r>
    </w:p>
    <w:p w14:paraId="7F2F10F5" w14:textId="77777777" w:rsidR="006F6D0F" w:rsidRPr="0063509E" w:rsidRDefault="00C44E65" w:rsidP="006F6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</w:rPr>
      </w:pPr>
      <w:r w:rsidRPr="0063509E">
        <w:rPr>
          <w:rFonts w:ascii="Arial" w:hAnsi="Arial" w:cs="Arial"/>
          <w:i/>
        </w:rPr>
        <w:t>(</w:t>
      </w:r>
      <w:r w:rsidR="00490FBB" w:rsidRPr="0063509E">
        <w:rPr>
          <w:rFonts w:ascii="Arial" w:hAnsi="Arial" w:cs="Arial"/>
          <w:i/>
        </w:rPr>
        <w:t xml:space="preserve">En quoi consiste ce projet ? </w:t>
      </w:r>
      <w:r w:rsidR="00EA2C63" w:rsidRPr="0063509E">
        <w:rPr>
          <w:rFonts w:ascii="Arial" w:hAnsi="Arial" w:cs="Arial"/>
          <w:i/>
        </w:rPr>
        <w:t>S’agit-il d’un projet inédit, de la poursuite/évolution d’un projet existant ?</w:t>
      </w:r>
      <w:r w:rsidR="006639B5" w:rsidRPr="0063509E">
        <w:rPr>
          <w:rFonts w:ascii="Arial" w:hAnsi="Arial" w:cs="Arial"/>
          <w:i/>
        </w:rPr>
        <w:t xml:space="preserve"> </w:t>
      </w:r>
      <w:r w:rsidR="00D13B76" w:rsidRPr="0063509E">
        <w:rPr>
          <w:rFonts w:ascii="Arial" w:hAnsi="Arial" w:cs="Arial"/>
          <w:i/>
        </w:rPr>
        <w:t xml:space="preserve">Quels sont les besoins identifiés ? </w:t>
      </w:r>
      <w:r w:rsidR="006F6D0F" w:rsidRPr="0063509E">
        <w:rPr>
          <w:rFonts w:ascii="Arial" w:hAnsi="Arial" w:cs="Arial"/>
          <w:i/>
        </w:rPr>
        <w:t>Pourquoi mettre en place ce projet</w:t>
      </w:r>
      <w:r w:rsidR="00514E6C" w:rsidRPr="0063509E">
        <w:rPr>
          <w:rFonts w:ascii="Arial" w:hAnsi="Arial" w:cs="Arial"/>
          <w:i/>
        </w:rPr>
        <w:t xml:space="preserve"> maintenant</w:t>
      </w:r>
      <w:r w:rsidR="006F6D0F" w:rsidRPr="0063509E">
        <w:rPr>
          <w:rFonts w:ascii="Arial" w:hAnsi="Arial" w:cs="Arial"/>
          <w:i/>
        </w:rPr>
        <w:t> ?</w:t>
      </w:r>
      <w:r w:rsidR="00D13B76" w:rsidRPr="0063509E">
        <w:rPr>
          <w:rFonts w:ascii="Arial" w:hAnsi="Arial" w:cs="Arial"/>
          <w:i/>
        </w:rPr>
        <w:t>)</w:t>
      </w:r>
    </w:p>
    <w:p w14:paraId="4BAA7CB7" w14:textId="77777777" w:rsidR="006F6D0F" w:rsidRPr="0063509E" w:rsidRDefault="006F6D0F" w:rsidP="006F6D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667F601B" w14:textId="77777777" w:rsidR="0090047A" w:rsidRPr="0063509E" w:rsidRDefault="0090047A" w:rsidP="00054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14:paraId="3F96CDAA" w14:textId="77777777" w:rsidR="006420C4" w:rsidRPr="00302B8F" w:rsidRDefault="00816919" w:rsidP="00054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</w:rPr>
      </w:pPr>
      <w:bookmarkStart w:id="3" w:name="_Hlk204673604"/>
      <w:r w:rsidRPr="0063509E">
        <w:rPr>
          <w:rFonts w:ascii="Arial" w:hAnsi="Arial" w:cs="Arial"/>
          <w:iCs/>
          <w:sz w:val="22"/>
          <w:szCs w:val="22"/>
          <w:u w:val="single"/>
        </w:rPr>
        <w:t>Objectifs</w:t>
      </w:r>
      <w:r w:rsidR="008B5A49" w:rsidRPr="0063509E">
        <w:rPr>
          <w:rFonts w:ascii="Arial" w:hAnsi="Arial" w:cs="Arial"/>
          <w:iCs/>
          <w:sz w:val="22"/>
          <w:szCs w:val="22"/>
          <w:u w:val="single"/>
        </w:rPr>
        <w:t xml:space="preserve"> du projet</w:t>
      </w:r>
      <w:r w:rsidR="00302B8F">
        <w:rPr>
          <w:rFonts w:ascii="Arial" w:hAnsi="Arial" w:cs="Arial"/>
          <w:iCs/>
          <w:sz w:val="22"/>
          <w:szCs w:val="22"/>
          <w:u w:val="single"/>
        </w:rPr>
        <w:t xml:space="preserve"> </w:t>
      </w:r>
      <w:bookmarkStart w:id="4" w:name="_Hlk204673323"/>
      <w:r w:rsidR="00302B8F" w:rsidRPr="00302B8F">
        <w:rPr>
          <w:rFonts w:ascii="Arial" w:hAnsi="Arial" w:cs="Arial"/>
          <w:i/>
        </w:rPr>
        <w:t>(</w:t>
      </w:r>
      <w:r w:rsidR="00582286">
        <w:rPr>
          <w:rFonts w:ascii="Arial" w:hAnsi="Arial" w:cs="Arial"/>
          <w:i/>
        </w:rPr>
        <w:t xml:space="preserve">lister </w:t>
      </w:r>
      <w:r w:rsidR="00302B8F" w:rsidRPr="00302B8F">
        <w:rPr>
          <w:rFonts w:ascii="Arial" w:hAnsi="Arial" w:cs="Arial"/>
          <w:i/>
        </w:rPr>
        <w:t>maximum 5 objectifs)</w:t>
      </w:r>
      <w:bookmarkEnd w:id="4"/>
    </w:p>
    <w:p w14:paraId="175CD524" w14:textId="77777777" w:rsidR="00E264D6" w:rsidRPr="0063509E" w:rsidRDefault="00302B8F" w:rsidP="00E26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bookmarkStart w:id="5" w:name="_Hlk204673329"/>
      <w:r>
        <w:rPr>
          <w:rFonts w:ascii="Arial" w:hAnsi="Arial" w:cs="Arial"/>
          <w:sz w:val="22"/>
          <w:szCs w:val="22"/>
        </w:rPr>
        <w:t>-</w:t>
      </w:r>
      <w:r w:rsidR="00E264D6">
        <w:rPr>
          <w:rFonts w:ascii="Arial" w:hAnsi="Arial" w:cs="Arial"/>
          <w:sz w:val="22"/>
          <w:szCs w:val="22"/>
        </w:rPr>
        <w:t xml:space="preserve"> </w:t>
      </w:r>
      <w:r w:rsidR="00E264D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264D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E264D6" w:rsidRPr="0063509E">
        <w:rPr>
          <w:rFonts w:ascii="Arial" w:hAnsi="Arial" w:cs="Arial"/>
          <w:sz w:val="22"/>
          <w:szCs w:val="22"/>
        </w:rPr>
      </w:r>
      <w:r w:rsidR="00E264D6" w:rsidRPr="0063509E">
        <w:rPr>
          <w:rFonts w:ascii="Arial" w:hAnsi="Arial" w:cs="Arial"/>
          <w:sz w:val="22"/>
          <w:szCs w:val="22"/>
        </w:rPr>
        <w:fldChar w:fldCharType="separate"/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sz w:val="22"/>
          <w:szCs w:val="22"/>
        </w:rPr>
        <w:fldChar w:fldCharType="end"/>
      </w:r>
    </w:p>
    <w:p w14:paraId="5F698C82" w14:textId="77777777" w:rsidR="00E264D6" w:rsidRPr="0063509E" w:rsidRDefault="00302B8F" w:rsidP="00E26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264D6">
        <w:rPr>
          <w:rFonts w:ascii="Arial" w:hAnsi="Arial" w:cs="Arial"/>
          <w:sz w:val="22"/>
          <w:szCs w:val="22"/>
        </w:rPr>
        <w:t xml:space="preserve"> </w:t>
      </w:r>
      <w:r w:rsidR="00E264D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264D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E264D6" w:rsidRPr="0063509E">
        <w:rPr>
          <w:rFonts w:ascii="Arial" w:hAnsi="Arial" w:cs="Arial"/>
          <w:sz w:val="22"/>
          <w:szCs w:val="22"/>
        </w:rPr>
      </w:r>
      <w:r w:rsidR="00E264D6" w:rsidRPr="0063509E">
        <w:rPr>
          <w:rFonts w:ascii="Arial" w:hAnsi="Arial" w:cs="Arial"/>
          <w:sz w:val="22"/>
          <w:szCs w:val="22"/>
        </w:rPr>
        <w:fldChar w:fldCharType="separate"/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sz w:val="22"/>
          <w:szCs w:val="22"/>
        </w:rPr>
        <w:fldChar w:fldCharType="end"/>
      </w:r>
    </w:p>
    <w:p w14:paraId="6F404D89" w14:textId="77777777" w:rsidR="00E264D6" w:rsidRPr="0063509E" w:rsidRDefault="00302B8F" w:rsidP="00E26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264D6">
        <w:rPr>
          <w:rFonts w:ascii="Arial" w:hAnsi="Arial" w:cs="Arial"/>
          <w:sz w:val="22"/>
          <w:szCs w:val="22"/>
        </w:rPr>
        <w:t xml:space="preserve"> </w:t>
      </w:r>
      <w:r w:rsidR="00E264D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264D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E264D6" w:rsidRPr="0063509E">
        <w:rPr>
          <w:rFonts w:ascii="Arial" w:hAnsi="Arial" w:cs="Arial"/>
          <w:sz w:val="22"/>
          <w:szCs w:val="22"/>
        </w:rPr>
      </w:r>
      <w:r w:rsidR="00E264D6" w:rsidRPr="0063509E">
        <w:rPr>
          <w:rFonts w:ascii="Arial" w:hAnsi="Arial" w:cs="Arial"/>
          <w:sz w:val="22"/>
          <w:szCs w:val="22"/>
        </w:rPr>
        <w:fldChar w:fldCharType="separate"/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sz w:val="22"/>
          <w:szCs w:val="22"/>
        </w:rPr>
        <w:fldChar w:fldCharType="end"/>
      </w:r>
    </w:p>
    <w:p w14:paraId="10EB79B5" w14:textId="77777777" w:rsidR="00E264D6" w:rsidRPr="0063509E" w:rsidRDefault="00302B8F" w:rsidP="00E26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264D6">
        <w:rPr>
          <w:rFonts w:ascii="Arial" w:hAnsi="Arial" w:cs="Arial"/>
          <w:sz w:val="22"/>
          <w:szCs w:val="22"/>
        </w:rPr>
        <w:t xml:space="preserve"> </w:t>
      </w:r>
      <w:r w:rsidR="00E264D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264D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E264D6" w:rsidRPr="0063509E">
        <w:rPr>
          <w:rFonts w:ascii="Arial" w:hAnsi="Arial" w:cs="Arial"/>
          <w:sz w:val="22"/>
          <w:szCs w:val="22"/>
        </w:rPr>
      </w:r>
      <w:r w:rsidR="00E264D6" w:rsidRPr="0063509E">
        <w:rPr>
          <w:rFonts w:ascii="Arial" w:hAnsi="Arial" w:cs="Arial"/>
          <w:sz w:val="22"/>
          <w:szCs w:val="22"/>
        </w:rPr>
        <w:fldChar w:fldCharType="separate"/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sz w:val="22"/>
          <w:szCs w:val="22"/>
        </w:rPr>
        <w:fldChar w:fldCharType="end"/>
      </w:r>
    </w:p>
    <w:p w14:paraId="34A8CED3" w14:textId="77777777" w:rsidR="00E264D6" w:rsidRPr="0063509E" w:rsidRDefault="00302B8F" w:rsidP="00E264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</w:t>
      </w:r>
      <w:r w:rsidR="00E264D6">
        <w:rPr>
          <w:rFonts w:ascii="Arial" w:hAnsi="Arial" w:cs="Arial"/>
          <w:sz w:val="22"/>
          <w:szCs w:val="22"/>
        </w:rPr>
        <w:t xml:space="preserve"> </w:t>
      </w:r>
      <w:r w:rsidR="00E264D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264D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E264D6" w:rsidRPr="0063509E">
        <w:rPr>
          <w:rFonts w:ascii="Arial" w:hAnsi="Arial" w:cs="Arial"/>
          <w:sz w:val="22"/>
          <w:szCs w:val="22"/>
        </w:rPr>
      </w:r>
      <w:r w:rsidR="00E264D6" w:rsidRPr="0063509E">
        <w:rPr>
          <w:rFonts w:ascii="Arial" w:hAnsi="Arial" w:cs="Arial"/>
          <w:sz w:val="22"/>
          <w:szCs w:val="22"/>
        </w:rPr>
        <w:fldChar w:fldCharType="separate"/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noProof/>
          <w:sz w:val="22"/>
          <w:szCs w:val="22"/>
        </w:rPr>
        <w:t> </w:t>
      </w:r>
      <w:r w:rsidR="00E264D6" w:rsidRPr="0063509E">
        <w:rPr>
          <w:rFonts w:ascii="Arial" w:hAnsi="Arial" w:cs="Arial"/>
          <w:sz w:val="22"/>
          <w:szCs w:val="22"/>
        </w:rPr>
        <w:fldChar w:fldCharType="end"/>
      </w:r>
    </w:p>
    <w:bookmarkEnd w:id="3"/>
    <w:bookmarkEnd w:id="5"/>
    <w:p w14:paraId="4B1345B9" w14:textId="77777777" w:rsidR="006F6D0F" w:rsidRPr="0063509E" w:rsidRDefault="006F6D0F" w:rsidP="00054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14:paraId="3D66B894" w14:textId="77777777" w:rsidR="0090047A" w:rsidRPr="0063509E" w:rsidRDefault="0090047A" w:rsidP="00900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Cs/>
          <w:sz w:val="22"/>
          <w:szCs w:val="22"/>
          <w:u w:val="single"/>
        </w:rPr>
      </w:pPr>
      <w:r w:rsidRPr="0063509E">
        <w:rPr>
          <w:rFonts w:ascii="Arial" w:hAnsi="Arial" w:cs="Arial"/>
          <w:iCs/>
          <w:sz w:val="22"/>
          <w:szCs w:val="22"/>
          <w:u w:val="single"/>
        </w:rPr>
        <w:t>Forces du projet</w:t>
      </w:r>
    </w:p>
    <w:p w14:paraId="28C3CE99" w14:textId="77777777" w:rsidR="0090047A" w:rsidRPr="0063509E" w:rsidRDefault="0090047A" w:rsidP="009004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</w:rPr>
      </w:pPr>
      <w:r w:rsidRPr="0063509E">
        <w:rPr>
          <w:rFonts w:ascii="Arial" w:hAnsi="Arial" w:cs="Arial"/>
          <w:i/>
        </w:rPr>
        <w:t>(</w:t>
      </w:r>
      <w:r w:rsidR="00D043E8" w:rsidRPr="0063509E">
        <w:rPr>
          <w:rFonts w:ascii="Arial" w:hAnsi="Arial" w:cs="Arial"/>
          <w:i/>
        </w:rPr>
        <w:t xml:space="preserve">Qu’est-ce que ce projet va changer/améliorer ? </w:t>
      </w:r>
      <w:r w:rsidRPr="0063509E">
        <w:rPr>
          <w:rFonts w:ascii="Arial" w:hAnsi="Arial" w:cs="Arial"/>
          <w:i/>
        </w:rPr>
        <w:t xml:space="preserve">Quelles sont les lacunes comblées par </w:t>
      </w:r>
      <w:r w:rsidR="00696F2C" w:rsidRPr="0063509E">
        <w:rPr>
          <w:rFonts w:ascii="Arial" w:hAnsi="Arial" w:cs="Arial"/>
          <w:i/>
        </w:rPr>
        <w:t>c</w:t>
      </w:r>
      <w:r w:rsidRPr="0063509E">
        <w:rPr>
          <w:rFonts w:ascii="Arial" w:hAnsi="Arial" w:cs="Arial"/>
          <w:i/>
        </w:rPr>
        <w:t>e projet ?</w:t>
      </w:r>
      <w:r w:rsidR="008855AA" w:rsidRPr="0063509E">
        <w:rPr>
          <w:rFonts w:ascii="Arial" w:hAnsi="Arial" w:cs="Arial"/>
          <w:i/>
        </w:rPr>
        <w:t xml:space="preserve"> En quoi ce projet est-il complémentaire à ceux des structures ordinaires</w:t>
      </w:r>
      <w:r w:rsidR="00121179" w:rsidRPr="0063509E">
        <w:rPr>
          <w:rFonts w:ascii="Arial" w:hAnsi="Arial" w:cs="Arial"/>
          <w:i/>
        </w:rPr>
        <w:t xml:space="preserve"> déjà en cours</w:t>
      </w:r>
      <w:r w:rsidR="008855AA" w:rsidRPr="0063509E">
        <w:rPr>
          <w:rFonts w:ascii="Arial" w:hAnsi="Arial" w:cs="Arial"/>
          <w:i/>
        </w:rPr>
        <w:t> ?)</w:t>
      </w:r>
    </w:p>
    <w:p w14:paraId="7AD98C56" w14:textId="77777777" w:rsidR="0090047A" w:rsidRDefault="00E264D6" w:rsidP="00054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06E9A765" w14:textId="77777777" w:rsidR="00E264D6" w:rsidRPr="0063509E" w:rsidRDefault="00E264D6" w:rsidP="00054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14:paraId="4CC793C0" w14:textId="77777777" w:rsidR="00D24779" w:rsidRPr="0063509E" w:rsidRDefault="00D24779" w:rsidP="00054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  <w:u w:val="single"/>
        </w:rPr>
      </w:pPr>
      <w:r w:rsidRPr="0063509E">
        <w:rPr>
          <w:rFonts w:ascii="Arial" w:hAnsi="Arial" w:cs="Arial"/>
          <w:sz w:val="22"/>
          <w:szCs w:val="22"/>
          <w:u w:val="single"/>
        </w:rPr>
        <w:t>Risques pour ce projet</w:t>
      </w:r>
    </w:p>
    <w:p w14:paraId="1F7C0039" w14:textId="77777777" w:rsidR="00D24779" w:rsidRPr="0063509E" w:rsidRDefault="00D24779" w:rsidP="00054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i/>
        </w:rPr>
      </w:pPr>
      <w:r w:rsidRPr="0063509E">
        <w:rPr>
          <w:rFonts w:ascii="Arial" w:hAnsi="Arial" w:cs="Arial"/>
          <w:i/>
        </w:rPr>
        <w:t>(</w:t>
      </w:r>
      <w:r w:rsidR="00C15B48" w:rsidRPr="0063509E">
        <w:rPr>
          <w:rFonts w:ascii="Arial" w:hAnsi="Arial" w:cs="Arial"/>
          <w:i/>
        </w:rPr>
        <w:t xml:space="preserve">Quelles difficultés pourraient être rencontrées dans l’élaboration et la réalisation de ce </w:t>
      </w:r>
      <w:r w:rsidR="003826EB" w:rsidRPr="0063509E">
        <w:rPr>
          <w:rFonts w:ascii="Arial" w:hAnsi="Arial" w:cs="Arial"/>
          <w:i/>
        </w:rPr>
        <w:t>projet ?</w:t>
      </w:r>
      <w:r w:rsidR="002F6F1E" w:rsidRPr="0063509E">
        <w:rPr>
          <w:rFonts w:ascii="Arial" w:hAnsi="Arial" w:cs="Arial"/>
          <w:i/>
        </w:rPr>
        <w:t>)</w:t>
      </w:r>
    </w:p>
    <w:p w14:paraId="73214B84" w14:textId="77777777" w:rsidR="00D24779" w:rsidRPr="0063509E" w:rsidRDefault="00D24779" w:rsidP="000540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5F5B0BB9" w14:textId="77777777" w:rsidR="00F30011" w:rsidRDefault="00F30011" w:rsidP="00F30011">
      <w:pPr>
        <w:rPr>
          <w:rFonts w:ascii="Arial" w:hAnsi="Arial" w:cs="Arial"/>
          <w:b/>
          <w:sz w:val="22"/>
          <w:szCs w:val="22"/>
        </w:rPr>
      </w:pPr>
    </w:p>
    <w:p w14:paraId="42DDB350" w14:textId="77777777" w:rsidR="00B028B6" w:rsidRPr="00B028B6" w:rsidRDefault="00B028B6" w:rsidP="00AA1409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bookmarkStart w:id="6" w:name="_Hlk204673213"/>
      <w:r w:rsidRPr="00B028B6">
        <w:rPr>
          <w:rFonts w:ascii="Arial" w:hAnsi="Arial" w:cs="Arial"/>
          <w:b/>
          <w:sz w:val="22"/>
          <w:szCs w:val="22"/>
        </w:rPr>
        <w:t>Lieu(x) de déroulement des activités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B028B6" w:rsidRPr="0063509E" w14:paraId="66D98FDC" w14:textId="77777777" w:rsidTr="00DF7DD5">
        <w:tc>
          <w:tcPr>
            <w:tcW w:w="9210" w:type="dxa"/>
            <w:shd w:val="clear" w:color="auto" w:fill="auto"/>
          </w:tcPr>
          <w:p w14:paraId="4E34EE9C" w14:textId="77777777" w:rsidR="00B028B6" w:rsidRPr="0063509E" w:rsidRDefault="00B028B6" w:rsidP="00DF7DD5">
            <w:pPr>
              <w:rPr>
                <w:rFonts w:ascii="Arial" w:hAnsi="Arial" w:cs="Arial"/>
                <w:sz w:val="22"/>
                <w:szCs w:val="22"/>
              </w:rPr>
            </w:pPr>
            <w:r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3509E">
              <w:rPr>
                <w:rFonts w:ascii="Arial" w:hAnsi="Arial" w:cs="Arial"/>
                <w:sz w:val="22"/>
                <w:szCs w:val="22"/>
              </w:rPr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FB2BBC0" w14:textId="77777777" w:rsidR="00B028B6" w:rsidRPr="0063509E" w:rsidRDefault="00B028B6" w:rsidP="00DF7D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bookmarkEnd w:id="6"/>
    </w:tbl>
    <w:p w14:paraId="4370E654" w14:textId="77777777" w:rsidR="00E83DF1" w:rsidRPr="0063509E" w:rsidRDefault="00E83DF1" w:rsidP="00E83DF1">
      <w:pPr>
        <w:rPr>
          <w:rFonts w:ascii="Arial" w:hAnsi="Arial" w:cs="Arial"/>
          <w:b/>
          <w:sz w:val="22"/>
          <w:szCs w:val="22"/>
        </w:rPr>
      </w:pPr>
    </w:p>
    <w:p w14:paraId="5D410492" w14:textId="77777777" w:rsidR="00735F0B" w:rsidRPr="0063509E" w:rsidRDefault="00E83DF1" w:rsidP="00AA1409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t xml:space="preserve">Groupes-cibles </w:t>
      </w:r>
      <w:r w:rsidRPr="0063509E">
        <w:rPr>
          <w:rFonts w:ascii="Arial" w:hAnsi="Arial" w:cs="Arial"/>
          <w:bCs/>
          <w:i/>
          <w:iCs/>
        </w:rPr>
        <w:t>(</w:t>
      </w:r>
      <w:r w:rsidR="00696F2C" w:rsidRPr="0063509E">
        <w:rPr>
          <w:rFonts w:ascii="Arial" w:hAnsi="Arial" w:cs="Arial"/>
          <w:bCs/>
          <w:i/>
          <w:iCs/>
        </w:rPr>
        <w:t xml:space="preserve">A qui ce projet est-il </w:t>
      </w:r>
      <w:r w:rsidR="00BA1CA5" w:rsidRPr="0063509E">
        <w:rPr>
          <w:rFonts w:ascii="Arial" w:hAnsi="Arial" w:cs="Arial"/>
          <w:bCs/>
          <w:i/>
          <w:iCs/>
        </w:rPr>
        <w:t>destiné ?</w:t>
      </w:r>
      <w:r w:rsidRPr="0063509E">
        <w:rPr>
          <w:rFonts w:ascii="Arial" w:hAnsi="Arial" w:cs="Arial"/>
          <w:bCs/>
          <w:i/>
          <w:iCs/>
        </w:rPr>
        <w:t xml:space="preserve"> Combien de personnes pourr</w:t>
      </w:r>
      <w:r w:rsidR="003826EB" w:rsidRPr="0063509E">
        <w:rPr>
          <w:rFonts w:ascii="Arial" w:hAnsi="Arial" w:cs="Arial"/>
          <w:bCs/>
          <w:i/>
          <w:iCs/>
        </w:rPr>
        <w:t>aient</w:t>
      </w:r>
      <w:r w:rsidRPr="0063509E">
        <w:rPr>
          <w:rFonts w:ascii="Arial" w:hAnsi="Arial" w:cs="Arial"/>
          <w:bCs/>
          <w:i/>
          <w:iCs/>
        </w:rPr>
        <w:t xml:space="preserve"> bénéficier de ce projet ?)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E83DF1" w:rsidRPr="0063509E" w14:paraId="69E84C34" w14:textId="77777777" w:rsidTr="005C6D07">
        <w:tc>
          <w:tcPr>
            <w:tcW w:w="9210" w:type="dxa"/>
            <w:shd w:val="clear" w:color="auto" w:fill="auto"/>
          </w:tcPr>
          <w:p w14:paraId="22595000" w14:textId="77777777" w:rsidR="00E83DF1" w:rsidRPr="0063509E" w:rsidRDefault="00E83DF1" w:rsidP="005C6D07">
            <w:pPr>
              <w:rPr>
                <w:rFonts w:ascii="Arial" w:hAnsi="Arial" w:cs="Arial"/>
                <w:sz w:val="22"/>
                <w:szCs w:val="22"/>
              </w:rPr>
            </w:pPr>
            <w:r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3509E">
              <w:rPr>
                <w:rFonts w:ascii="Arial" w:hAnsi="Arial" w:cs="Arial"/>
                <w:sz w:val="22"/>
                <w:szCs w:val="22"/>
              </w:rPr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75EC63F" w14:textId="77777777" w:rsidR="00E83DF1" w:rsidRPr="0063509E" w:rsidRDefault="00E83DF1" w:rsidP="005C6D0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FC0679F" w14:textId="77777777" w:rsidR="00E45F65" w:rsidRPr="0063509E" w:rsidRDefault="00E45F65" w:rsidP="00E45F65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6353F47C" w14:textId="77777777" w:rsidR="00E45F65" w:rsidRPr="0063509E" w:rsidRDefault="00E45F65" w:rsidP="00AA1409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t>Partenaire(s) du projet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E45F65" w:rsidRPr="0063509E" w14:paraId="434904E0" w14:textId="77777777" w:rsidTr="00DF7DD5">
        <w:tc>
          <w:tcPr>
            <w:tcW w:w="9210" w:type="dxa"/>
            <w:shd w:val="clear" w:color="auto" w:fill="auto"/>
          </w:tcPr>
          <w:p w14:paraId="26D71BF4" w14:textId="77777777" w:rsidR="00E264D6" w:rsidRPr="0063509E" w:rsidRDefault="00E264D6" w:rsidP="00E264D6">
            <w:pPr>
              <w:rPr>
                <w:rFonts w:ascii="Arial" w:hAnsi="Arial" w:cs="Arial"/>
                <w:sz w:val="22"/>
                <w:szCs w:val="22"/>
              </w:rPr>
            </w:pPr>
            <w:r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3509E">
              <w:rPr>
                <w:rFonts w:ascii="Arial" w:hAnsi="Arial" w:cs="Arial"/>
                <w:sz w:val="22"/>
                <w:szCs w:val="22"/>
              </w:rPr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558307D" w14:textId="77777777" w:rsidR="00E45F65" w:rsidRPr="0063509E" w:rsidRDefault="00E45F65" w:rsidP="00DF7DD5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34CDA91" w14:textId="77777777" w:rsidR="00E83DF1" w:rsidRPr="0063509E" w:rsidRDefault="00E83DF1" w:rsidP="00E83DF1">
      <w:pPr>
        <w:jc w:val="both"/>
        <w:rPr>
          <w:rFonts w:ascii="Arial" w:hAnsi="Arial" w:cs="Arial"/>
          <w:b/>
          <w:sz w:val="22"/>
          <w:szCs w:val="22"/>
        </w:rPr>
      </w:pPr>
    </w:p>
    <w:p w14:paraId="1669DAAC" w14:textId="77777777" w:rsidR="00735F0B" w:rsidRPr="0063509E" w:rsidRDefault="00E83DF1" w:rsidP="00AA1409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t>Implication des personnes issues de la migration dans l’élaboration ou la réalisation du projet</w:t>
      </w:r>
      <w:r w:rsidR="00696F2C" w:rsidRPr="0063509E">
        <w:rPr>
          <w:rFonts w:ascii="Arial" w:hAnsi="Arial" w:cs="Arial"/>
          <w:b/>
          <w:sz w:val="22"/>
          <w:szCs w:val="22"/>
        </w:rPr>
        <w:t xml:space="preserve"> </w:t>
      </w:r>
      <w:r w:rsidR="00696F2C" w:rsidRPr="0063509E">
        <w:rPr>
          <w:rFonts w:ascii="Arial" w:hAnsi="Arial" w:cs="Arial"/>
          <w:bCs/>
          <w:i/>
          <w:iCs/>
        </w:rPr>
        <w:t>(</w:t>
      </w:r>
      <w:r w:rsidR="00187BB6" w:rsidRPr="0063509E">
        <w:rPr>
          <w:rFonts w:ascii="Arial" w:hAnsi="Arial" w:cs="Arial"/>
          <w:bCs/>
          <w:i/>
          <w:iCs/>
        </w:rPr>
        <w:t>Est-ce que cela est le cas dans ce projet et de quelle manière ?</w:t>
      </w:r>
      <w:r w:rsidR="001070A3" w:rsidRPr="0063509E">
        <w:rPr>
          <w:rFonts w:ascii="Arial" w:hAnsi="Arial" w:cs="Arial"/>
          <w:bCs/>
          <w:i/>
          <w:iCs/>
        </w:rPr>
        <w:t>)</w:t>
      </w:r>
      <w:r w:rsidR="00696F2C" w:rsidRPr="0063509E">
        <w:rPr>
          <w:rFonts w:ascii="Arial" w:hAnsi="Arial" w:cs="Arial"/>
          <w:bCs/>
          <w:i/>
          <w:iCs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E83DF1" w:rsidRPr="0063509E" w14:paraId="2F5182E0" w14:textId="77777777" w:rsidTr="005C6D07">
        <w:tc>
          <w:tcPr>
            <w:tcW w:w="9210" w:type="dxa"/>
            <w:shd w:val="clear" w:color="auto" w:fill="auto"/>
          </w:tcPr>
          <w:p w14:paraId="75F6C4D5" w14:textId="77777777" w:rsidR="00E83DF1" w:rsidRPr="0063509E" w:rsidRDefault="00E83DF1" w:rsidP="005C6D07">
            <w:pPr>
              <w:rPr>
                <w:rFonts w:ascii="Arial" w:hAnsi="Arial" w:cs="Arial"/>
                <w:sz w:val="22"/>
                <w:szCs w:val="22"/>
              </w:rPr>
            </w:pPr>
            <w:r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3509E">
              <w:rPr>
                <w:rFonts w:ascii="Arial" w:hAnsi="Arial" w:cs="Arial"/>
                <w:sz w:val="22"/>
                <w:szCs w:val="22"/>
              </w:rPr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6EA231B" w14:textId="77777777" w:rsidR="00E83DF1" w:rsidRPr="0063509E" w:rsidRDefault="00E83DF1" w:rsidP="005C6D07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5168A76" w14:textId="77777777" w:rsidR="000466BD" w:rsidRPr="0063509E" w:rsidRDefault="000466BD" w:rsidP="00E83DF1">
      <w:pPr>
        <w:rPr>
          <w:rFonts w:ascii="Arial" w:hAnsi="Arial" w:cs="Arial"/>
          <w:b/>
          <w:sz w:val="22"/>
          <w:szCs w:val="22"/>
        </w:rPr>
      </w:pPr>
    </w:p>
    <w:p w14:paraId="2CCACED3" w14:textId="77777777" w:rsidR="00735F0B" w:rsidRPr="0063509E" w:rsidRDefault="000540EC" w:rsidP="00AA1409">
      <w:pPr>
        <w:numPr>
          <w:ilvl w:val="0"/>
          <w:numId w:val="2"/>
        </w:numPr>
        <w:jc w:val="both"/>
        <w:rPr>
          <w:rFonts w:ascii="Arial" w:hAnsi="Arial" w:cs="Arial"/>
          <w:bCs/>
          <w:i/>
          <w:iCs/>
        </w:rPr>
      </w:pPr>
      <w:r w:rsidRPr="0063509E">
        <w:rPr>
          <w:rFonts w:ascii="Arial" w:hAnsi="Arial" w:cs="Arial"/>
          <w:b/>
          <w:sz w:val="22"/>
          <w:szCs w:val="22"/>
        </w:rPr>
        <w:t>Activités</w:t>
      </w:r>
      <w:r w:rsidR="003B1BBE" w:rsidRPr="0063509E">
        <w:rPr>
          <w:rFonts w:ascii="Arial" w:hAnsi="Arial" w:cs="Arial"/>
          <w:b/>
          <w:sz w:val="22"/>
          <w:szCs w:val="22"/>
        </w:rPr>
        <w:t xml:space="preserve"> </w:t>
      </w:r>
      <w:r w:rsidRPr="0063509E">
        <w:rPr>
          <w:rFonts w:ascii="Arial" w:hAnsi="Arial" w:cs="Arial"/>
          <w:b/>
          <w:sz w:val="22"/>
          <w:szCs w:val="22"/>
        </w:rPr>
        <w:t xml:space="preserve">prévues </w:t>
      </w:r>
      <w:r w:rsidRPr="0063509E">
        <w:rPr>
          <w:rFonts w:ascii="Arial" w:hAnsi="Arial" w:cs="Arial"/>
          <w:bCs/>
          <w:i/>
          <w:iCs/>
        </w:rPr>
        <w:t>(description détaillée)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0540EC" w:rsidRPr="0063509E" w14:paraId="705DFAF1" w14:textId="77777777" w:rsidTr="007255B2">
        <w:tc>
          <w:tcPr>
            <w:tcW w:w="9210" w:type="dxa"/>
            <w:shd w:val="clear" w:color="auto" w:fill="auto"/>
          </w:tcPr>
          <w:p w14:paraId="7B6D3516" w14:textId="77777777" w:rsidR="000540EC" w:rsidRPr="0063509E" w:rsidRDefault="000540EC" w:rsidP="007255B2">
            <w:pPr>
              <w:rPr>
                <w:rFonts w:ascii="Arial" w:hAnsi="Arial" w:cs="Arial"/>
                <w:sz w:val="22"/>
                <w:szCs w:val="22"/>
              </w:rPr>
            </w:pPr>
            <w:r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3509E">
              <w:rPr>
                <w:rFonts w:ascii="Arial" w:hAnsi="Arial" w:cs="Arial"/>
                <w:sz w:val="22"/>
                <w:szCs w:val="22"/>
              </w:rPr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79A954A" w14:textId="77777777" w:rsidR="000540EC" w:rsidRPr="0063509E" w:rsidRDefault="000540EC" w:rsidP="007255B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070DF31" w14:textId="77777777" w:rsidR="00D503DB" w:rsidRPr="0063509E" w:rsidRDefault="00D503DB" w:rsidP="00E95FC7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652F4D84" w14:textId="77777777" w:rsidR="00D503DB" w:rsidRPr="0063509E" w:rsidRDefault="00201B20" w:rsidP="00AA1409">
      <w:pPr>
        <w:numPr>
          <w:ilvl w:val="0"/>
          <w:numId w:val="2"/>
        </w:numPr>
        <w:jc w:val="both"/>
        <w:rPr>
          <w:rFonts w:ascii="Arial" w:hAnsi="Arial" w:cs="Arial"/>
          <w:bCs/>
        </w:rPr>
      </w:pPr>
      <w:r w:rsidRPr="0063509E">
        <w:rPr>
          <w:rFonts w:ascii="Arial" w:hAnsi="Arial" w:cs="Arial"/>
          <w:b/>
          <w:sz w:val="22"/>
          <w:szCs w:val="22"/>
        </w:rPr>
        <w:t>Offres</w:t>
      </w:r>
      <w:r w:rsidR="00D503DB" w:rsidRPr="0063509E">
        <w:rPr>
          <w:rFonts w:ascii="Arial" w:hAnsi="Arial" w:cs="Arial"/>
          <w:b/>
          <w:sz w:val="22"/>
          <w:szCs w:val="22"/>
        </w:rPr>
        <w:t xml:space="preserve"> complémentaires </w:t>
      </w:r>
      <w:r w:rsidR="00D503DB" w:rsidRPr="0063509E">
        <w:rPr>
          <w:rFonts w:ascii="Arial" w:hAnsi="Arial" w:cs="Arial"/>
          <w:bCs/>
          <w:i/>
          <w:iCs/>
        </w:rPr>
        <w:t>(p</w:t>
      </w:r>
      <w:r w:rsidR="00696F2C" w:rsidRPr="0063509E">
        <w:rPr>
          <w:rFonts w:ascii="Arial" w:hAnsi="Arial" w:cs="Arial"/>
          <w:bCs/>
          <w:i/>
          <w:iCs/>
        </w:rPr>
        <w:t xml:space="preserve">. </w:t>
      </w:r>
      <w:r w:rsidR="00D503DB" w:rsidRPr="0063509E">
        <w:rPr>
          <w:rFonts w:ascii="Arial" w:hAnsi="Arial" w:cs="Arial"/>
          <w:bCs/>
          <w:i/>
          <w:iCs/>
        </w:rPr>
        <w:t xml:space="preserve">ex. </w:t>
      </w:r>
      <w:r w:rsidR="00FA4184" w:rsidRPr="0063509E">
        <w:rPr>
          <w:rFonts w:ascii="Arial" w:hAnsi="Arial" w:cs="Arial"/>
          <w:bCs/>
          <w:i/>
          <w:iCs/>
        </w:rPr>
        <w:t>halte-garderie</w:t>
      </w:r>
      <w:r w:rsidR="008B07CE" w:rsidRPr="0063509E">
        <w:rPr>
          <w:rFonts w:ascii="Arial" w:hAnsi="Arial" w:cs="Arial"/>
          <w:bCs/>
          <w:i/>
          <w:iCs/>
        </w:rPr>
        <w:t xml:space="preserve">, </w:t>
      </w:r>
      <w:r w:rsidR="00D503DB" w:rsidRPr="0063509E">
        <w:rPr>
          <w:rFonts w:ascii="Arial" w:hAnsi="Arial" w:cs="Arial"/>
          <w:bCs/>
          <w:i/>
          <w:iCs/>
        </w:rPr>
        <w:t>etc.)</w:t>
      </w:r>
      <w:r w:rsidR="00D503DB" w:rsidRPr="0063509E">
        <w:rPr>
          <w:rFonts w:ascii="Arial" w:hAnsi="Arial" w:cs="Arial"/>
          <w:bCs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D503DB" w:rsidRPr="0063509E" w14:paraId="0B5D6620" w14:textId="77777777" w:rsidTr="007255B2">
        <w:tc>
          <w:tcPr>
            <w:tcW w:w="9210" w:type="dxa"/>
            <w:shd w:val="clear" w:color="auto" w:fill="auto"/>
          </w:tcPr>
          <w:p w14:paraId="62BD9E50" w14:textId="77777777" w:rsidR="00D503DB" w:rsidRPr="0063509E" w:rsidRDefault="00D503DB" w:rsidP="007255B2">
            <w:pPr>
              <w:rPr>
                <w:rFonts w:ascii="Arial" w:hAnsi="Arial" w:cs="Arial"/>
                <w:sz w:val="22"/>
                <w:szCs w:val="22"/>
              </w:rPr>
            </w:pPr>
            <w:r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3509E">
              <w:rPr>
                <w:rFonts w:ascii="Arial" w:hAnsi="Arial" w:cs="Arial"/>
                <w:sz w:val="22"/>
                <w:szCs w:val="22"/>
              </w:rPr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1F6F4958" w14:textId="77777777" w:rsidR="00D503DB" w:rsidRPr="0063509E" w:rsidRDefault="00D503DB" w:rsidP="007255B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9239319" w14:textId="77777777" w:rsidR="00D503DB" w:rsidRPr="0063509E" w:rsidRDefault="00D503DB" w:rsidP="00D503DB">
      <w:pPr>
        <w:rPr>
          <w:rFonts w:ascii="Arial" w:hAnsi="Arial" w:cs="Arial"/>
          <w:b/>
          <w:sz w:val="22"/>
          <w:szCs w:val="22"/>
        </w:rPr>
      </w:pPr>
    </w:p>
    <w:p w14:paraId="04CEE5C6" w14:textId="77777777" w:rsidR="00D503DB" w:rsidRPr="0063509E" w:rsidRDefault="00D340B2" w:rsidP="00AA1409">
      <w:pPr>
        <w:numPr>
          <w:ilvl w:val="0"/>
          <w:numId w:val="2"/>
        </w:numPr>
        <w:jc w:val="both"/>
        <w:rPr>
          <w:rFonts w:ascii="Arial" w:hAnsi="Arial" w:cs="Arial"/>
          <w:bCs/>
          <w:i/>
          <w:iCs/>
        </w:rPr>
      </w:pPr>
      <w:bookmarkStart w:id="7" w:name="_Hlk204673739"/>
      <w:r w:rsidRPr="0063509E">
        <w:rPr>
          <w:rFonts w:ascii="Arial" w:hAnsi="Arial" w:cs="Arial"/>
          <w:b/>
          <w:sz w:val="22"/>
          <w:szCs w:val="22"/>
        </w:rPr>
        <w:t xml:space="preserve">Communication aux groupes-cibles </w:t>
      </w:r>
      <w:r w:rsidRPr="0063509E">
        <w:rPr>
          <w:rFonts w:ascii="Arial" w:hAnsi="Arial" w:cs="Arial"/>
          <w:bCs/>
          <w:i/>
          <w:iCs/>
        </w:rPr>
        <w:t xml:space="preserve">(outils et canaux de </w:t>
      </w:r>
      <w:r w:rsidR="00AD3FFD" w:rsidRPr="0063509E">
        <w:rPr>
          <w:rFonts w:ascii="Arial" w:hAnsi="Arial" w:cs="Arial"/>
          <w:bCs/>
          <w:i/>
          <w:iCs/>
        </w:rPr>
        <w:t xml:space="preserve">communication </w:t>
      </w:r>
      <w:r w:rsidR="007C5696" w:rsidRPr="0063509E">
        <w:rPr>
          <w:rFonts w:ascii="Arial" w:hAnsi="Arial" w:cs="Arial"/>
          <w:bCs/>
          <w:i/>
          <w:iCs/>
        </w:rPr>
        <w:t>envisagé</w:t>
      </w:r>
      <w:r w:rsidRPr="0063509E">
        <w:rPr>
          <w:rFonts w:ascii="Arial" w:hAnsi="Arial" w:cs="Arial"/>
          <w:bCs/>
          <w:i/>
          <w:iCs/>
        </w:rPr>
        <w:t>s</w:t>
      </w:r>
      <w:r w:rsidR="00994FE4">
        <w:rPr>
          <w:rFonts w:ascii="Arial" w:hAnsi="Arial" w:cs="Arial"/>
          <w:bCs/>
          <w:i/>
          <w:iCs/>
        </w:rPr>
        <w:t xml:space="preserve"> pour faire connaître le projet</w:t>
      </w:r>
      <w:r w:rsidRPr="0063509E">
        <w:rPr>
          <w:rFonts w:ascii="Arial" w:hAnsi="Arial" w:cs="Arial"/>
          <w:bCs/>
          <w:i/>
          <w:iCs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D503DB" w:rsidRPr="0063509E" w14:paraId="26A34472" w14:textId="77777777" w:rsidTr="007255B2">
        <w:tc>
          <w:tcPr>
            <w:tcW w:w="9210" w:type="dxa"/>
            <w:shd w:val="clear" w:color="auto" w:fill="auto"/>
          </w:tcPr>
          <w:bookmarkEnd w:id="7"/>
          <w:p w14:paraId="10519F8B" w14:textId="77777777" w:rsidR="00D503DB" w:rsidRPr="0063509E" w:rsidRDefault="00D503DB" w:rsidP="007255B2">
            <w:pPr>
              <w:rPr>
                <w:rFonts w:ascii="Arial" w:hAnsi="Arial" w:cs="Arial"/>
                <w:sz w:val="22"/>
                <w:szCs w:val="22"/>
              </w:rPr>
            </w:pPr>
            <w:r w:rsidRPr="0063509E">
              <w:rPr>
                <w:rFonts w:ascii="Arial" w:hAnsi="Arial" w:cs="Arial"/>
                <w:sz w:val="22"/>
                <w:szCs w:val="22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3509E">
              <w:rPr>
                <w:rFonts w:ascii="Arial" w:hAnsi="Arial" w:cs="Arial"/>
                <w:sz w:val="22"/>
                <w:szCs w:val="22"/>
              </w:rPr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6625D55" w14:textId="77777777" w:rsidR="00D503DB" w:rsidRPr="0063509E" w:rsidRDefault="00D503DB" w:rsidP="007255B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0859697" w14:textId="77777777" w:rsidR="00AD5B2C" w:rsidRPr="0063509E" w:rsidRDefault="00AD5B2C" w:rsidP="00AD5B2C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7FEEFC23" w14:textId="77777777" w:rsidR="00F30011" w:rsidRPr="00F30308" w:rsidRDefault="002F6600" w:rsidP="00AA1409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t>Principales</w:t>
      </w:r>
      <w:r w:rsidR="00D02C9B" w:rsidRPr="0063509E">
        <w:rPr>
          <w:rFonts w:ascii="Arial" w:hAnsi="Arial" w:cs="Arial"/>
          <w:b/>
          <w:sz w:val="22"/>
          <w:szCs w:val="22"/>
        </w:rPr>
        <w:t xml:space="preserve"> étapes du</w:t>
      </w:r>
      <w:r w:rsidR="004718EE" w:rsidRPr="0063509E">
        <w:rPr>
          <w:rFonts w:ascii="Arial" w:hAnsi="Arial" w:cs="Arial"/>
          <w:b/>
          <w:sz w:val="22"/>
          <w:szCs w:val="22"/>
        </w:rPr>
        <w:t xml:space="preserve"> projet</w:t>
      </w:r>
      <w:r w:rsidR="008B5A49" w:rsidRPr="0063509E">
        <w:rPr>
          <w:rFonts w:ascii="Arial" w:hAnsi="Arial" w:cs="Arial"/>
          <w:b/>
          <w:sz w:val="22"/>
          <w:szCs w:val="22"/>
        </w:rPr>
        <w:t xml:space="preserve"> </w:t>
      </w:r>
      <w:r w:rsidR="008B5A49" w:rsidRPr="0063509E">
        <w:rPr>
          <w:rFonts w:ascii="Arial" w:hAnsi="Arial" w:cs="Arial"/>
          <w:bCs/>
          <w:i/>
          <w:iCs/>
        </w:rPr>
        <w:t>(</w:t>
      </w:r>
      <w:r w:rsidRPr="0063509E">
        <w:rPr>
          <w:rFonts w:ascii="Arial" w:hAnsi="Arial" w:cs="Arial"/>
          <w:bCs/>
          <w:i/>
          <w:iCs/>
        </w:rPr>
        <w:t xml:space="preserve">calendrier </w:t>
      </w:r>
      <w:r w:rsidR="008B5A49" w:rsidRPr="0063509E">
        <w:rPr>
          <w:rFonts w:ascii="Arial" w:hAnsi="Arial" w:cs="Arial"/>
          <w:bCs/>
          <w:i/>
          <w:iCs/>
        </w:rPr>
        <w:t>de la préparation au bilan)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F30011" w:rsidRPr="0063509E" w14:paraId="728F9067" w14:textId="77777777" w:rsidTr="007255B2">
        <w:tc>
          <w:tcPr>
            <w:tcW w:w="9210" w:type="dxa"/>
            <w:shd w:val="clear" w:color="auto" w:fill="auto"/>
          </w:tcPr>
          <w:p w14:paraId="0E4BD064" w14:textId="77777777" w:rsidR="00F30011" w:rsidRPr="0063509E" w:rsidRDefault="001C6752" w:rsidP="007255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F30011"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F30011"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F30011" w:rsidRPr="0063509E">
              <w:rPr>
                <w:rFonts w:ascii="Arial" w:hAnsi="Arial" w:cs="Arial"/>
                <w:sz w:val="22"/>
                <w:szCs w:val="22"/>
              </w:rPr>
            </w:r>
            <w:r w:rsidR="00F30011"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F30011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30011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30011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30011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30011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F30011"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0D86419B" w14:textId="77777777" w:rsidR="00F30011" w:rsidRPr="0063509E" w:rsidRDefault="00F30011" w:rsidP="007255B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8A3A8FF" w14:textId="77777777" w:rsidR="00F30011" w:rsidRPr="0063509E" w:rsidRDefault="00F30011" w:rsidP="00E95FC7">
      <w:pPr>
        <w:ind w:left="720"/>
        <w:jc w:val="both"/>
        <w:rPr>
          <w:rFonts w:ascii="Arial" w:hAnsi="Arial" w:cs="Arial"/>
          <w:b/>
          <w:sz w:val="22"/>
          <w:szCs w:val="22"/>
        </w:rPr>
      </w:pPr>
    </w:p>
    <w:p w14:paraId="0996EF92" w14:textId="77777777" w:rsidR="00F30011" w:rsidRPr="005F198E" w:rsidRDefault="00BD1B3E" w:rsidP="00AA1409">
      <w:pPr>
        <w:numPr>
          <w:ilvl w:val="0"/>
          <w:numId w:val="2"/>
        </w:numPr>
        <w:jc w:val="both"/>
        <w:rPr>
          <w:rFonts w:ascii="Arial" w:hAnsi="Arial" w:cs="Arial"/>
          <w:bCs/>
          <w:i/>
          <w:iCs/>
        </w:rPr>
      </w:pPr>
      <w:bookmarkStart w:id="8" w:name="_Hlk204673286"/>
      <w:r w:rsidRPr="006D16BA">
        <w:rPr>
          <w:rFonts w:ascii="Arial" w:hAnsi="Arial" w:cs="Arial"/>
          <w:b/>
          <w:sz w:val="22"/>
          <w:szCs w:val="22"/>
        </w:rPr>
        <w:t>Critères</w:t>
      </w:r>
      <w:r w:rsidR="00F30011" w:rsidRPr="006D16BA">
        <w:rPr>
          <w:rFonts w:ascii="Arial" w:hAnsi="Arial" w:cs="Arial"/>
          <w:b/>
          <w:sz w:val="22"/>
          <w:szCs w:val="22"/>
        </w:rPr>
        <w:t xml:space="preserve"> et mesures d’évaluation du projet</w:t>
      </w:r>
      <w:r w:rsidR="006D16BA" w:rsidRPr="006D16BA">
        <w:rPr>
          <w:rFonts w:ascii="Arial" w:hAnsi="Arial" w:cs="Arial"/>
          <w:b/>
          <w:sz w:val="22"/>
          <w:szCs w:val="22"/>
        </w:rPr>
        <w:t xml:space="preserve"> </w:t>
      </w:r>
      <w:r w:rsidR="006D16BA" w:rsidRPr="006D16BA">
        <w:rPr>
          <w:rFonts w:ascii="Arial" w:hAnsi="Arial" w:cs="Arial"/>
          <w:bCs/>
          <w:i/>
          <w:iCs/>
        </w:rPr>
        <w:t>(Sur quels critères évaluerez-vous la réussite du projet ?</w:t>
      </w:r>
      <w:r w:rsidR="00AF7F69">
        <w:rPr>
          <w:rFonts w:ascii="Arial" w:hAnsi="Arial" w:cs="Arial"/>
          <w:bCs/>
          <w:i/>
          <w:iCs/>
        </w:rPr>
        <w:t xml:space="preserve"> Lister maximum 5 critères</w:t>
      </w:r>
      <w:r w:rsidR="006D16BA" w:rsidRPr="006D16BA">
        <w:rPr>
          <w:rFonts w:ascii="Arial" w:hAnsi="Arial" w:cs="Arial"/>
          <w:bCs/>
          <w:i/>
          <w:iCs/>
        </w:rPr>
        <w:t>)</w:t>
      </w:r>
      <w:bookmarkEnd w:id="8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3"/>
      </w:tblGrid>
      <w:tr w:rsidR="00F30011" w:rsidRPr="0063509E" w14:paraId="13FEDEDA" w14:textId="77777777" w:rsidTr="007255B2">
        <w:tc>
          <w:tcPr>
            <w:tcW w:w="9210" w:type="dxa"/>
            <w:shd w:val="clear" w:color="auto" w:fill="auto"/>
          </w:tcPr>
          <w:p w14:paraId="7E71589A" w14:textId="77777777" w:rsidR="00F30011" w:rsidRDefault="00B17313" w:rsidP="007255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0572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D60FE5C" w14:textId="77777777" w:rsidR="00B17313" w:rsidRDefault="00B17313" w:rsidP="007255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0572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6D0AF758" w14:textId="77777777" w:rsidR="00B17313" w:rsidRDefault="00B17313" w:rsidP="007255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0572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8BFE8B2" w14:textId="77777777" w:rsidR="00B17313" w:rsidRDefault="00B17313" w:rsidP="007255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0572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54EED13" w14:textId="77777777" w:rsidR="00B17313" w:rsidRDefault="00B17313" w:rsidP="007255B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0572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4FE9C7C5" w14:textId="77777777" w:rsidR="0005721A" w:rsidRPr="0063509E" w:rsidRDefault="00B17313" w:rsidP="0005721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="000572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noProof/>
                <w:sz w:val="22"/>
                <w:szCs w:val="22"/>
              </w:rPr>
              <w:t> </w:t>
            </w:r>
            <w:r w:rsidR="0005721A"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56A1B08C" w14:textId="77777777" w:rsidR="00F30011" w:rsidRPr="0063509E" w:rsidRDefault="00F30011" w:rsidP="007255B2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A08042" w14:textId="77777777" w:rsidR="006016FB" w:rsidRPr="0063509E" w:rsidRDefault="006016FB" w:rsidP="00F30011">
      <w:pPr>
        <w:tabs>
          <w:tab w:val="left" w:pos="1230"/>
        </w:tabs>
        <w:rPr>
          <w:rFonts w:ascii="Arial" w:hAnsi="Arial" w:cs="Arial"/>
          <w:sz w:val="22"/>
          <w:szCs w:val="22"/>
        </w:rPr>
      </w:pPr>
    </w:p>
    <w:p w14:paraId="466541DD" w14:textId="77777777" w:rsidR="00F30011" w:rsidRPr="0063509E" w:rsidRDefault="00703516" w:rsidP="00AA1409">
      <w:pPr>
        <w:numPr>
          <w:ilvl w:val="0"/>
          <w:numId w:val="2"/>
        </w:numPr>
        <w:jc w:val="both"/>
        <w:rPr>
          <w:rFonts w:ascii="Arial" w:hAnsi="Arial" w:cs="Arial"/>
          <w:b/>
          <w:sz w:val="22"/>
          <w:szCs w:val="22"/>
        </w:rPr>
      </w:pPr>
      <w:r w:rsidRPr="0063509E">
        <w:rPr>
          <w:rFonts w:ascii="Arial" w:hAnsi="Arial" w:cs="Arial"/>
          <w:b/>
          <w:sz w:val="22"/>
          <w:szCs w:val="22"/>
        </w:rPr>
        <w:t xml:space="preserve">Informations </w:t>
      </w:r>
      <w:r w:rsidR="008D24E0" w:rsidRPr="0063509E">
        <w:rPr>
          <w:rFonts w:ascii="Arial" w:hAnsi="Arial" w:cs="Arial"/>
          <w:b/>
          <w:sz w:val="22"/>
          <w:szCs w:val="22"/>
        </w:rPr>
        <w:t>administratives</w:t>
      </w:r>
    </w:p>
    <w:p w14:paraId="359C859D" w14:textId="77777777" w:rsidR="001D0B64" w:rsidRPr="0063509E" w:rsidRDefault="001D0B64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  <w:u w:val="single"/>
        </w:rPr>
      </w:pPr>
      <w:r w:rsidRPr="0063509E">
        <w:rPr>
          <w:rFonts w:ascii="Arial" w:hAnsi="Arial" w:cs="Arial"/>
          <w:sz w:val="22"/>
          <w:szCs w:val="22"/>
          <w:u w:val="single"/>
        </w:rPr>
        <w:t>Organe responsable du projet :</w:t>
      </w:r>
    </w:p>
    <w:p w14:paraId="50BEB911" w14:textId="77777777" w:rsidR="00184AA6" w:rsidRPr="0063509E" w:rsidRDefault="00184AA6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>Nom</w:t>
      </w:r>
      <w:r w:rsidR="00154E5D" w:rsidRPr="0063509E">
        <w:rPr>
          <w:rFonts w:ascii="Arial" w:hAnsi="Arial" w:cs="Arial"/>
          <w:sz w:val="22"/>
          <w:szCs w:val="22"/>
        </w:rPr>
        <w:t xml:space="preserve"> </w:t>
      </w:r>
      <w:r w:rsidRPr="0063509E">
        <w:rPr>
          <w:rFonts w:ascii="Arial" w:hAnsi="Arial" w:cs="Arial"/>
          <w:sz w:val="22"/>
          <w:szCs w:val="22"/>
        </w:rPr>
        <w:t xml:space="preserve">: </w:t>
      </w:r>
      <w:r w:rsidR="0070351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0351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703516" w:rsidRPr="0063509E">
        <w:rPr>
          <w:rFonts w:ascii="Arial" w:hAnsi="Arial" w:cs="Arial"/>
          <w:sz w:val="22"/>
          <w:szCs w:val="22"/>
        </w:rPr>
      </w:r>
      <w:r w:rsidR="00703516" w:rsidRPr="0063509E">
        <w:rPr>
          <w:rFonts w:ascii="Arial" w:hAnsi="Arial" w:cs="Arial"/>
          <w:sz w:val="22"/>
          <w:szCs w:val="22"/>
        </w:rPr>
        <w:fldChar w:fldCharType="separate"/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sz w:val="22"/>
          <w:szCs w:val="22"/>
        </w:rPr>
        <w:fldChar w:fldCharType="end"/>
      </w:r>
    </w:p>
    <w:p w14:paraId="3FCEA3A2" w14:textId="77777777" w:rsidR="00184AA6" w:rsidRPr="0063509E" w:rsidRDefault="00184AA6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Adresse : </w:t>
      </w:r>
      <w:r w:rsidR="0070351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0351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703516" w:rsidRPr="0063509E">
        <w:rPr>
          <w:rFonts w:ascii="Arial" w:hAnsi="Arial" w:cs="Arial"/>
          <w:sz w:val="22"/>
          <w:szCs w:val="22"/>
        </w:rPr>
      </w:r>
      <w:r w:rsidR="00703516" w:rsidRPr="0063509E">
        <w:rPr>
          <w:rFonts w:ascii="Arial" w:hAnsi="Arial" w:cs="Arial"/>
          <w:sz w:val="22"/>
          <w:szCs w:val="22"/>
        </w:rPr>
        <w:fldChar w:fldCharType="separate"/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sz w:val="22"/>
          <w:szCs w:val="22"/>
        </w:rPr>
        <w:fldChar w:fldCharType="end"/>
      </w:r>
    </w:p>
    <w:p w14:paraId="75684B40" w14:textId="77777777" w:rsidR="00EA75E5" w:rsidRPr="0063509E" w:rsidRDefault="00EA75E5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NPA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3D1BC871" w14:textId="77777777" w:rsidR="00EA75E5" w:rsidRPr="0063509E" w:rsidRDefault="00EA75E5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Localité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6DE569FE" w14:textId="77777777" w:rsidR="004C4DBF" w:rsidRPr="0039363D" w:rsidRDefault="00390A00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bookmarkStart w:id="9" w:name="_Hlk204700526"/>
      <w:r w:rsidRPr="0039363D">
        <w:rPr>
          <w:rFonts w:ascii="Arial" w:hAnsi="Arial" w:cs="Arial"/>
          <w:sz w:val="22"/>
          <w:szCs w:val="22"/>
        </w:rPr>
        <w:t>Type d’organe responsable</w:t>
      </w:r>
      <w:r w:rsidR="00B81767" w:rsidRPr="0039363D">
        <w:rPr>
          <w:rFonts w:ascii="Arial" w:hAnsi="Arial" w:cs="Arial"/>
          <w:sz w:val="22"/>
          <w:szCs w:val="22"/>
        </w:rPr>
        <w:t xml:space="preserve"> : </w:t>
      </w:r>
    </w:p>
    <w:p w14:paraId="15203867" w14:textId="77777777" w:rsidR="00723631" w:rsidRPr="00F30308" w:rsidRDefault="0072363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i/>
          <w:iCs/>
          <w:sz w:val="22"/>
          <w:szCs w:val="22"/>
        </w:rPr>
      </w:pPr>
      <w:r w:rsidRPr="00F3030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30308">
        <w:rPr>
          <w:rFonts w:ascii="Arial" w:hAnsi="Arial" w:cs="Arial"/>
          <w:i/>
          <w:iCs/>
          <w:sz w:val="22"/>
          <w:szCs w:val="22"/>
        </w:rPr>
        <w:instrText xml:space="preserve"> FORMCHECKBOX </w:instrText>
      </w:r>
      <w:r w:rsidRPr="00F30308">
        <w:rPr>
          <w:rFonts w:ascii="Arial" w:hAnsi="Arial" w:cs="Arial"/>
          <w:i/>
          <w:iCs/>
          <w:sz w:val="22"/>
          <w:szCs w:val="22"/>
        </w:rPr>
      </w:r>
      <w:r w:rsidRPr="00F30308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F30308">
        <w:rPr>
          <w:rFonts w:ascii="Arial" w:hAnsi="Arial" w:cs="Arial"/>
          <w:i/>
          <w:iCs/>
          <w:sz w:val="22"/>
          <w:szCs w:val="22"/>
        </w:rPr>
        <w:fldChar w:fldCharType="end"/>
      </w:r>
      <w:r w:rsidRPr="00F30308">
        <w:rPr>
          <w:rFonts w:ascii="Arial" w:hAnsi="Arial" w:cs="Arial"/>
          <w:i/>
          <w:iCs/>
          <w:sz w:val="22"/>
          <w:szCs w:val="22"/>
        </w:rPr>
        <w:t xml:space="preserve"> Institution publique</w:t>
      </w:r>
    </w:p>
    <w:p w14:paraId="1020761A" w14:textId="77777777" w:rsidR="00723631" w:rsidRPr="00F30308" w:rsidRDefault="0072363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i/>
          <w:iCs/>
          <w:sz w:val="22"/>
          <w:szCs w:val="22"/>
        </w:rPr>
      </w:pPr>
      <w:r w:rsidRPr="00F3030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30308">
        <w:rPr>
          <w:rFonts w:ascii="Arial" w:hAnsi="Arial" w:cs="Arial"/>
          <w:i/>
          <w:iCs/>
          <w:sz w:val="22"/>
          <w:szCs w:val="22"/>
        </w:rPr>
        <w:instrText xml:space="preserve"> FORMCHECKBOX </w:instrText>
      </w:r>
      <w:r w:rsidRPr="00F30308">
        <w:rPr>
          <w:rFonts w:ascii="Arial" w:hAnsi="Arial" w:cs="Arial"/>
          <w:i/>
          <w:iCs/>
          <w:sz w:val="22"/>
          <w:szCs w:val="22"/>
        </w:rPr>
      </w:r>
      <w:r w:rsidRPr="00F30308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F30308">
        <w:rPr>
          <w:rFonts w:ascii="Arial" w:hAnsi="Arial" w:cs="Arial"/>
          <w:i/>
          <w:iCs/>
          <w:sz w:val="22"/>
          <w:szCs w:val="22"/>
        </w:rPr>
        <w:fldChar w:fldCharType="end"/>
      </w:r>
      <w:r w:rsidRPr="00F30308">
        <w:rPr>
          <w:rFonts w:ascii="Arial" w:hAnsi="Arial" w:cs="Arial"/>
          <w:i/>
          <w:iCs/>
          <w:sz w:val="22"/>
          <w:szCs w:val="22"/>
        </w:rPr>
        <w:t xml:space="preserve"> Association</w:t>
      </w:r>
      <w:r w:rsidR="0072439C" w:rsidRPr="00F30308">
        <w:rPr>
          <w:rFonts w:ascii="Arial" w:hAnsi="Arial" w:cs="Arial"/>
          <w:i/>
          <w:iCs/>
          <w:sz w:val="22"/>
          <w:szCs w:val="22"/>
        </w:rPr>
        <w:t xml:space="preserve"> (merci de joindre une copie des statuts et composition du comité)</w:t>
      </w:r>
    </w:p>
    <w:p w14:paraId="485F7D24" w14:textId="77777777" w:rsidR="004A2C7E" w:rsidRPr="00F30308" w:rsidRDefault="004A2C7E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i/>
          <w:iCs/>
          <w:sz w:val="22"/>
          <w:szCs w:val="22"/>
        </w:rPr>
      </w:pPr>
      <w:r w:rsidRPr="00F3030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30308">
        <w:rPr>
          <w:rFonts w:ascii="Arial" w:hAnsi="Arial" w:cs="Arial"/>
          <w:i/>
          <w:iCs/>
          <w:sz w:val="22"/>
          <w:szCs w:val="22"/>
        </w:rPr>
        <w:instrText xml:space="preserve"> FORMCHECKBOX </w:instrText>
      </w:r>
      <w:r w:rsidRPr="00F30308">
        <w:rPr>
          <w:rFonts w:ascii="Arial" w:hAnsi="Arial" w:cs="Arial"/>
          <w:i/>
          <w:iCs/>
          <w:sz w:val="22"/>
          <w:szCs w:val="22"/>
        </w:rPr>
      </w:r>
      <w:r w:rsidRPr="00F30308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F30308">
        <w:rPr>
          <w:rFonts w:ascii="Arial" w:hAnsi="Arial" w:cs="Arial"/>
          <w:i/>
          <w:iCs/>
          <w:sz w:val="22"/>
          <w:szCs w:val="22"/>
        </w:rPr>
        <w:fldChar w:fldCharType="end"/>
      </w:r>
      <w:r w:rsidRPr="00F30308">
        <w:rPr>
          <w:rFonts w:ascii="Arial" w:hAnsi="Arial" w:cs="Arial"/>
          <w:i/>
          <w:iCs/>
          <w:sz w:val="22"/>
          <w:szCs w:val="22"/>
        </w:rPr>
        <w:t xml:space="preserve"> Institution semi-privée</w:t>
      </w:r>
    </w:p>
    <w:p w14:paraId="1250A2AD" w14:textId="77777777" w:rsidR="004A2C7E" w:rsidRPr="00F30308" w:rsidRDefault="004A2C7E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i/>
          <w:iCs/>
          <w:sz w:val="22"/>
          <w:szCs w:val="22"/>
        </w:rPr>
      </w:pPr>
      <w:r w:rsidRPr="00F3030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30308">
        <w:rPr>
          <w:rFonts w:ascii="Arial" w:hAnsi="Arial" w:cs="Arial"/>
          <w:i/>
          <w:iCs/>
          <w:sz w:val="22"/>
          <w:szCs w:val="22"/>
        </w:rPr>
        <w:instrText xml:space="preserve"> FORMCHECKBOX </w:instrText>
      </w:r>
      <w:r w:rsidRPr="00F30308">
        <w:rPr>
          <w:rFonts w:ascii="Arial" w:hAnsi="Arial" w:cs="Arial"/>
          <w:i/>
          <w:iCs/>
          <w:sz w:val="22"/>
          <w:szCs w:val="22"/>
        </w:rPr>
      </w:r>
      <w:r w:rsidRPr="00F30308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F30308">
        <w:rPr>
          <w:rFonts w:ascii="Arial" w:hAnsi="Arial" w:cs="Arial"/>
          <w:i/>
          <w:iCs/>
          <w:sz w:val="22"/>
          <w:szCs w:val="22"/>
        </w:rPr>
        <w:fldChar w:fldCharType="end"/>
      </w:r>
      <w:r w:rsidRPr="00F30308">
        <w:rPr>
          <w:rFonts w:ascii="Arial" w:hAnsi="Arial" w:cs="Arial"/>
          <w:i/>
          <w:iCs/>
          <w:sz w:val="22"/>
          <w:szCs w:val="22"/>
        </w:rPr>
        <w:t xml:space="preserve"> Personnes privées (dans le cadre d’un mandat)</w:t>
      </w:r>
    </w:p>
    <w:p w14:paraId="3A7D7D19" w14:textId="77777777" w:rsidR="005B5833" w:rsidRPr="005B5833" w:rsidRDefault="0072363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i/>
          <w:iCs/>
          <w:sz w:val="22"/>
          <w:szCs w:val="22"/>
        </w:rPr>
      </w:pPr>
      <w:r w:rsidRPr="00F30308">
        <w:rPr>
          <w:rFonts w:ascii="Arial" w:hAnsi="Arial" w:cs="Arial"/>
          <w:i/>
          <w:iCs/>
          <w:sz w:val="22"/>
          <w:szCs w:val="22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 w:rsidRPr="00F30308">
        <w:rPr>
          <w:rFonts w:ascii="Arial" w:hAnsi="Arial" w:cs="Arial"/>
          <w:i/>
          <w:iCs/>
          <w:sz w:val="22"/>
          <w:szCs w:val="22"/>
        </w:rPr>
        <w:instrText xml:space="preserve"> FORMCHECKBOX </w:instrText>
      </w:r>
      <w:r w:rsidRPr="00F30308">
        <w:rPr>
          <w:rFonts w:ascii="Arial" w:hAnsi="Arial" w:cs="Arial"/>
          <w:i/>
          <w:iCs/>
          <w:sz w:val="22"/>
          <w:szCs w:val="22"/>
        </w:rPr>
      </w:r>
      <w:r w:rsidRPr="00F30308">
        <w:rPr>
          <w:rFonts w:ascii="Arial" w:hAnsi="Arial" w:cs="Arial"/>
          <w:i/>
          <w:iCs/>
          <w:sz w:val="22"/>
          <w:szCs w:val="22"/>
        </w:rPr>
        <w:fldChar w:fldCharType="separate"/>
      </w:r>
      <w:r w:rsidRPr="00F30308">
        <w:rPr>
          <w:rFonts w:ascii="Arial" w:hAnsi="Arial" w:cs="Arial"/>
          <w:i/>
          <w:iCs/>
          <w:sz w:val="22"/>
          <w:szCs w:val="22"/>
        </w:rPr>
        <w:fldChar w:fldCharType="end"/>
      </w:r>
      <w:r w:rsidRPr="00F30308">
        <w:rPr>
          <w:rFonts w:ascii="Arial" w:hAnsi="Arial" w:cs="Arial"/>
          <w:i/>
          <w:iCs/>
          <w:sz w:val="22"/>
          <w:szCs w:val="22"/>
        </w:rPr>
        <w:t xml:space="preserve"> Autres</w:t>
      </w:r>
      <w:bookmarkEnd w:id="9"/>
    </w:p>
    <w:p w14:paraId="7B34EF09" w14:textId="77777777" w:rsidR="005B5833" w:rsidRPr="0063509E" w:rsidRDefault="005B5833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sz w:val="22"/>
          <w:szCs w:val="22"/>
        </w:rPr>
      </w:pPr>
    </w:p>
    <w:p w14:paraId="38C32CFF" w14:textId="77777777" w:rsidR="006A404B" w:rsidRPr="0063509E" w:rsidRDefault="001D0B64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9"/>
        </w:tabs>
        <w:rPr>
          <w:rFonts w:ascii="Arial" w:hAnsi="Arial" w:cs="Arial"/>
          <w:sz w:val="22"/>
          <w:szCs w:val="22"/>
          <w:u w:val="single"/>
        </w:rPr>
      </w:pPr>
      <w:r w:rsidRPr="0063509E">
        <w:rPr>
          <w:rFonts w:ascii="Arial" w:hAnsi="Arial" w:cs="Arial"/>
          <w:sz w:val="22"/>
          <w:szCs w:val="22"/>
          <w:u w:val="single"/>
        </w:rPr>
        <w:t>Personne r</w:t>
      </w:r>
      <w:r w:rsidR="006B2B4B" w:rsidRPr="0063509E">
        <w:rPr>
          <w:rFonts w:ascii="Arial" w:hAnsi="Arial" w:cs="Arial"/>
          <w:sz w:val="22"/>
          <w:szCs w:val="22"/>
          <w:u w:val="single"/>
        </w:rPr>
        <w:t xml:space="preserve">esponsable du projet </w:t>
      </w:r>
      <w:r w:rsidR="006A404B" w:rsidRPr="0063509E">
        <w:rPr>
          <w:rFonts w:ascii="Arial" w:hAnsi="Arial" w:cs="Arial"/>
          <w:sz w:val="22"/>
          <w:szCs w:val="22"/>
          <w:u w:val="single"/>
        </w:rPr>
        <w:t xml:space="preserve">: </w:t>
      </w:r>
    </w:p>
    <w:p w14:paraId="32A20EE0" w14:textId="77777777" w:rsidR="00263781" w:rsidRPr="0063509E" w:rsidRDefault="0026378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Prénom et nom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0E2171DB" w14:textId="77777777" w:rsidR="00263781" w:rsidRPr="0063509E" w:rsidRDefault="0026378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Fonction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3419A72A" w14:textId="77777777" w:rsidR="00263781" w:rsidRPr="0063509E" w:rsidRDefault="0026378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Adresse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572ED078" w14:textId="77777777" w:rsidR="00263781" w:rsidRPr="0063509E" w:rsidRDefault="0026378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NPA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3A00801C" w14:textId="77777777" w:rsidR="00263781" w:rsidRPr="0063509E" w:rsidRDefault="0026378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Localité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403F76F5" w14:textId="77777777" w:rsidR="00263781" w:rsidRPr="0063509E" w:rsidRDefault="0026378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Email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5DC3651A" w14:textId="77777777" w:rsidR="006A404B" w:rsidRPr="0063509E" w:rsidRDefault="0026378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Téléphone direct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  <w:r w:rsidRPr="0063509E">
        <w:rPr>
          <w:rFonts w:ascii="Arial" w:hAnsi="Arial" w:cs="Arial"/>
          <w:sz w:val="22"/>
          <w:szCs w:val="22"/>
        </w:rPr>
        <w:t xml:space="preserve"> </w:t>
      </w:r>
    </w:p>
    <w:p w14:paraId="2C0A76F4" w14:textId="77777777" w:rsidR="00263781" w:rsidRPr="0063509E" w:rsidRDefault="0026378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14:paraId="288246AF" w14:textId="77777777" w:rsidR="00B8224F" w:rsidRPr="0063509E" w:rsidRDefault="00B8224F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  <w:u w:val="single"/>
        </w:rPr>
      </w:pPr>
      <w:r w:rsidRPr="0063509E">
        <w:rPr>
          <w:rFonts w:ascii="Arial" w:hAnsi="Arial" w:cs="Arial"/>
          <w:sz w:val="22"/>
          <w:szCs w:val="22"/>
          <w:u w:val="single"/>
        </w:rPr>
        <w:t xml:space="preserve">Communication : </w:t>
      </w:r>
    </w:p>
    <w:p w14:paraId="28DE6B76" w14:textId="77777777" w:rsidR="00703516" w:rsidRPr="0063509E" w:rsidRDefault="00184AA6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Site internet : </w:t>
      </w:r>
      <w:r w:rsidR="0070351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0351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703516" w:rsidRPr="0063509E">
        <w:rPr>
          <w:rFonts w:ascii="Arial" w:hAnsi="Arial" w:cs="Arial"/>
          <w:sz w:val="22"/>
          <w:szCs w:val="22"/>
        </w:rPr>
      </w:r>
      <w:r w:rsidR="00703516" w:rsidRPr="0063509E">
        <w:rPr>
          <w:rFonts w:ascii="Arial" w:hAnsi="Arial" w:cs="Arial"/>
          <w:sz w:val="22"/>
          <w:szCs w:val="22"/>
        </w:rPr>
        <w:fldChar w:fldCharType="separate"/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sz w:val="22"/>
          <w:szCs w:val="22"/>
        </w:rPr>
        <w:fldChar w:fldCharType="end"/>
      </w:r>
    </w:p>
    <w:p w14:paraId="77CD5712" w14:textId="77777777" w:rsidR="00703516" w:rsidRPr="0063509E" w:rsidRDefault="00703516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>Réseaux sociaux</w:t>
      </w:r>
      <w:r w:rsidR="00B8224F" w:rsidRPr="0063509E">
        <w:rPr>
          <w:rFonts w:ascii="Arial" w:hAnsi="Arial" w:cs="Arial"/>
          <w:sz w:val="22"/>
          <w:szCs w:val="22"/>
        </w:rPr>
        <w:t xml:space="preserve"> (Facebook</w:t>
      </w:r>
      <w:r w:rsidR="00E36461" w:rsidRPr="0063509E">
        <w:rPr>
          <w:rFonts w:ascii="Arial" w:hAnsi="Arial" w:cs="Arial"/>
          <w:sz w:val="22"/>
          <w:szCs w:val="22"/>
        </w:rPr>
        <w:t xml:space="preserve">) </w:t>
      </w:r>
      <w:r w:rsidRPr="0063509E">
        <w:rPr>
          <w:rFonts w:ascii="Arial" w:hAnsi="Arial" w:cs="Arial"/>
          <w:sz w:val="22"/>
          <w:szCs w:val="22"/>
        </w:rPr>
        <w:t xml:space="preserve">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1B923923" w14:textId="77777777" w:rsidR="00F21913" w:rsidRPr="0063509E" w:rsidRDefault="00F21913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>Réseaux sociaux</w:t>
      </w:r>
      <w:r w:rsidR="00E36461" w:rsidRPr="0063509E">
        <w:rPr>
          <w:rFonts w:ascii="Arial" w:hAnsi="Arial" w:cs="Arial"/>
          <w:sz w:val="22"/>
          <w:szCs w:val="22"/>
        </w:rPr>
        <w:t xml:space="preserve"> (Instagram)</w:t>
      </w:r>
      <w:r w:rsidRPr="0063509E">
        <w:rPr>
          <w:rFonts w:ascii="Arial" w:hAnsi="Arial" w:cs="Arial"/>
          <w:sz w:val="22"/>
          <w:szCs w:val="22"/>
        </w:rPr>
        <w:t xml:space="preserve">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53A6C742" w14:textId="77777777" w:rsidR="00F21913" w:rsidRPr="0063509E" w:rsidRDefault="00F21913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>Réseaux sociaux </w:t>
      </w:r>
      <w:r w:rsidR="00E36461" w:rsidRPr="0063509E">
        <w:rPr>
          <w:rFonts w:ascii="Arial" w:hAnsi="Arial" w:cs="Arial"/>
          <w:sz w:val="22"/>
          <w:szCs w:val="22"/>
        </w:rPr>
        <w:t>(</w:t>
      </w:r>
      <w:proofErr w:type="spellStart"/>
      <w:r w:rsidR="00E36461" w:rsidRPr="0063509E">
        <w:rPr>
          <w:rFonts w:ascii="Arial" w:hAnsi="Arial" w:cs="Arial"/>
          <w:sz w:val="22"/>
          <w:szCs w:val="22"/>
        </w:rPr>
        <w:t>Linkedin</w:t>
      </w:r>
      <w:proofErr w:type="spellEnd"/>
      <w:r w:rsidR="00E36461" w:rsidRPr="0063509E">
        <w:rPr>
          <w:rFonts w:ascii="Arial" w:hAnsi="Arial" w:cs="Arial"/>
          <w:sz w:val="22"/>
          <w:szCs w:val="22"/>
        </w:rPr>
        <w:t>)</w:t>
      </w:r>
      <w:r w:rsidRPr="0063509E">
        <w:rPr>
          <w:rFonts w:ascii="Arial" w:hAnsi="Arial" w:cs="Arial"/>
          <w:sz w:val="22"/>
          <w:szCs w:val="22"/>
        </w:rPr>
        <w:t xml:space="preserve">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40371D1F" w14:textId="77777777" w:rsidR="00E36461" w:rsidRPr="0063509E" w:rsidRDefault="00E36461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Réseaux sociaux (autre) 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1D65088E" w14:textId="77777777" w:rsidR="00B8224F" w:rsidRPr="0063509E" w:rsidRDefault="00B8224F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</w:p>
    <w:p w14:paraId="4805DE57" w14:textId="77777777" w:rsidR="00703516" w:rsidRPr="0063509E" w:rsidRDefault="0086106C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  <w:u w:val="single"/>
        </w:rPr>
      </w:pPr>
      <w:r w:rsidRPr="0063509E">
        <w:rPr>
          <w:rFonts w:ascii="Arial" w:hAnsi="Arial" w:cs="Arial"/>
          <w:sz w:val="22"/>
          <w:szCs w:val="22"/>
          <w:u w:val="single"/>
        </w:rPr>
        <w:t>Coordonnées bancaires</w:t>
      </w:r>
      <w:r w:rsidR="00694871" w:rsidRPr="0063509E">
        <w:rPr>
          <w:rFonts w:ascii="Arial" w:hAnsi="Arial" w:cs="Arial"/>
          <w:sz w:val="22"/>
          <w:szCs w:val="22"/>
          <w:u w:val="single"/>
        </w:rPr>
        <w:t xml:space="preserve"> et bénéficiaire</w:t>
      </w:r>
      <w:r w:rsidR="00F776F1" w:rsidRPr="0063509E">
        <w:rPr>
          <w:rFonts w:ascii="Arial" w:hAnsi="Arial" w:cs="Arial"/>
          <w:sz w:val="22"/>
          <w:szCs w:val="22"/>
          <w:u w:val="single"/>
        </w:rPr>
        <w:t> :</w:t>
      </w:r>
    </w:p>
    <w:p w14:paraId="242F96A2" w14:textId="77777777" w:rsidR="00184AA6" w:rsidRPr="0063509E" w:rsidRDefault="008E6C33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>Banque</w:t>
      </w:r>
      <w:r w:rsidR="00184AA6" w:rsidRPr="0063509E">
        <w:rPr>
          <w:rFonts w:ascii="Arial" w:hAnsi="Arial" w:cs="Arial"/>
          <w:sz w:val="22"/>
          <w:szCs w:val="22"/>
        </w:rPr>
        <w:t> :</w:t>
      </w:r>
      <w:r w:rsidR="00703516" w:rsidRPr="0063509E">
        <w:rPr>
          <w:rFonts w:ascii="Arial" w:hAnsi="Arial" w:cs="Arial"/>
          <w:sz w:val="22"/>
          <w:szCs w:val="22"/>
        </w:rPr>
        <w:t xml:space="preserve"> </w:t>
      </w:r>
      <w:r w:rsidR="0070351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0351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703516" w:rsidRPr="0063509E">
        <w:rPr>
          <w:rFonts w:ascii="Arial" w:hAnsi="Arial" w:cs="Arial"/>
          <w:sz w:val="22"/>
          <w:szCs w:val="22"/>
        </w:rPr>
      </w:r>
      <w:r w:rsidR="00703516" w:rsidRPr="0063509E">
        <w:rPr>
          <w:rFonts w:ascii="Arial" w:hAnsi="Arial" w:cs="Arial"/>
          <w:sz w:val="22"/>
          <w:szCs w:val="22"/>
        </w:rPr>
        <w:fldChar w:fldCharType="separate"/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sz w:val="22"/>
          <w:szCs w:val="22"/>
        </w:rPr>
        <w:fldChar w:fldCharType="end"/>
      </w:r>
    </w:p>
    <w:p w14:paraId="50B29553" w14:textId="77777777" w:rsidR="00184AA6" w:rsidRPr="0063509E" w:rsidRDefault="00280F84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>IBAN</w:t>
      </w:r>
      <w:r w:rsidR="00184AA6" w:rsidRPr="0063509E">
        <w:rPr>
          <w:rFonts w:ascii="Arial" w:hAnsi="Arial" w:cs="Arial"/>
          <w:sz w:val="22"/>
          <w:szCs w:val="22"/>
        </w:rPr>
        <w:t> :</w:t>
      </w:r>
      <w:r w:rsidR="00703516" w:rsidRPr="0063509E">
        <w:rPr>
          <w:rFonts w:ascii="Arial" w:hAnsi="Arial" w:cs="Arial"/>
          <w:sz w:val="22"/>
          <w:szCs w:val="22"/>
        </w:rPr>
        <w:t xml:space="preserve"> </w:t>
      </w:r>
      <w:r w:rsidR="0070351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0351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703516" w:rsidRPr="0063509E">
        <w:rPr>
          <w:rFonts w:ascii="Arial" w:hAnsi="Arial" w:cs="Arial"/>
          <w:sz w:val="22"/>
          <w:szCs w:val="22"/>
        </w:rPr>
      </w:r>
      <w:r w:rsidR="00703516" w:rsidRPr="0063509E">
        <w:rPr>
          <w:rFonts w:ascii="Arial" w:hAnsi="Arial" w:cs="Arial"/>
          <w:sz w:val="22"/>
          <w:szCs w:val="22"/>
        </w:rPr>
        <w:fldChar w:fldCharType="separate"/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sz w:val="22"/>
          <w:szCs w:val="22"/>
        </w:rPr>
        <w:fldChar w:fldCharType="end"/>
      </w:r>
    </w:p>
    <w:p w14:paraId="6E176E23" w14:textId="77777777" w:rsidR="00280F84" w:rsidRPr="0063509E" w:rsidRDefault="00280F84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lastRenderedPageBreak/>
        <w:t>Nom du bénéficiaire :</w:t>
      </w:r>
      <w:r w:rsidR="00184AA6" w:rsidRPr="0063509E">
        <w:rPr>
          <w:rFonts w:ascii="Arial" w:hAnsi="Arial" w:cs="Arial"/>
          <w:sz w:val="22"/>
          <w:szCs w:val="22"/>
        </w:rPr>
        <w:t xml:space="preserve">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13E91E84" w14:textId="77777777" w:rsidR="00184AA6" w:rsidRPr="0063509E" w:rsidRDefault="00280F84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Adresse du bénéficiaire : </w:t>
      </w:r>
      <w:r w:rsidR="00703516"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03516"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="00703516" w:rsidRPr="0063509E">
        <w:rPr>
          <w:rFonts w:ascii="Arial" w:hAnsi="Arial" w:cs="Arial"/>
          <w:sz w:val="22"/>
          <w:szCs w:val="22"/>
        </w:rPr>
      </w:r>
      <w:r w:rsidR="00703516" w:rsidRPr="0063509E">
        <w:rPr>
          <w:rFonts w:ascii="Arial" w:hAnsi="Arial" w:cs="Arial"/>
          <w:sz w:val="22"/>
          <w:szCs w:val="22"/>
        </w:rPr>
        <w:fldChar w:fldCharType="separate"/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noProof/>
          <w:sz w:val="22"/>
          <w:szCs w:val="22"/>
        </w:rPr>
        <w:t> </w:t>
      </w:r>
      <w:r w:rsidR="00703516" w:rsidRPr="0063509E">
        <w:rPr>
          <w:rFonts w:ascii="Arial" w:hAnsi="Arial" w:cs="Arial"/>
          <w:sz w:val="22"/>
          <w:szCs w:val="22"/>
        </w:rPr>
        <w:fldChar w:fldCharType="end"/>
      </w:r>
    </w:p>
    <w:p w14:paraId="714473B5" w14:textId="77777777" w:rsidR="00280F84" w:rsidRPr="0063509E" w:rsidRDefault="00280F84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NPA du bénéficiaire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6A17EB13" w14:textId="77777777" w:rsidR="001444F5" w:rsidRPr="0063509E" w:rsidRDefault="001444F5" w:rsidP="007236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Localité du bénéficiaire : </w:t>
      </w: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32A22FB7" w14:textId="77777777" w:rsidR="008E6C33" w:rsidRPr="0063509E" w:rsidRDefault="008E6C33" w:rsidP="00723631">
      <w:pPr>
        <w:jc w:val="both"/>
        <w:rPr>
          <w:rFonts w:ascii="Arial" w:hAnsi="Arial" w:cs="Arial"/>
          <w:sz w:val="22"/>
          <w:szCs w:val="22"/>
        </w:rPr>
      </w:pPr>
    </w:p>
    <w:p w14:paraId="130D43F8" w14:textId="77777777" w:rsidR="00F776F1" w:rsidRPr="001E128F" w:rsidRDefault="00F776F1" w:rsidP="00723631">
      <w:pPr>
        <w:jc w:val="both"/>
        <w:rPr>
          <w:rFonts w:ascii="Arial" w:hAnsi="Arial" w:cs="Arial"/>
          <w:sz w:val="22"/>
          <w:szCs w:val="22"/>
        </w:rPr>
      </w:pPr>
      <w:r w:rsidRPr="001E128F">
        <w:rPr>
          <w:rFonts w:ascii="Arial" w:hAnsi="Arial" w:cs="Arial"/>
          <w:sz w:val="22"/>
          <w:szCs w:val="22"/>
        </w:rPr>
        <w:t>Remarques :</w:t>
      </w:r>
    </w:p>
    <w:p w14:paraId="7EF53551" w14:textId="77777777" w:rsidR="00D87F8C" w:rsidRPr="0063509E" w:rsidRDefault="00F776F1" w:rsidP="00114CCA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3509E">
        <w:rPr>
          <w:rFonts w:ascii="Arial" w:hAnsi="Arial" w:cs="Arial"/>
          <w:sz w:val="22"/>
          <w:szCs w:val="22"/>
        </w:rPr>
        <w:instrText xml:space="preserve"> FORMTEXT </w:instrText>
      </w:r>
      <w:r w:rsidRPr="0063509E">
        <w:rPr>
          <w:rFonts w:ascii="Arial" w:hAnsi="Arial" w:cs="Arial"/>
          <w:sz w:val="22"/>
          <w:szCs w:val="22"/>
        </w:rPr>
      </w:r>
      <w:r w:rsidRPr="0063509E">
        <w:rPr>
          <w:rFonts w:ascii="Arial" w:hAnsi="Arial" w:cs="Arial"/>
          <w:sz w:val="22"/>
          <w:szCs w:val="22"/>
        </w:rPr>
        <w:fldChar w:fldCharType="separate"/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noProof/>
          <w:sz w:val="22"/>
          <w:szCs w:val="22"/>
        </w:rPr>
        <w:t> </w:t>
      </w:r>
      <w:r w:rsidRPr="0063509E">
        <w:rPr>
          <w:rFonts w:ascii="Arial" w:hAnsi="Arial" w:cs="Arial"/>
          <w:sz w:val="22"/>
          <w:szCs w:val="22"/>
        </w:rPr>
        <w:fldChar w:fldCharType="end"/>
      </w:r>
    </w:p>
    <w:p w14:paraId="200B556B" w14:textId="77777777" w:rsidR="00D87F8C" w:rsidRPr="0063509E" w:rsidRDefault="00D87F8C" w:rsidP="00F912FA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63"/>
      </w:tblGrid>
      <w:tr w:rsidR="000D014E" w:rsidRPr="0063509E" w14:paraId="6C383288" w14:textId="77777777" w:rsidTr="007B61B1">
        <w:trPr>
          <w:trHeight w:val="1753"/>
        </w:trPr>
        <w:tc>
          <w:tcPr>
            <w:tcW w:w="9212" w:type="dxa"/>
          </w:tcPr>
          <w:p w14:paraId="6DD8C069" w14:textId="77777777" w:rsidR="000D014E" w:rsidRPr="0063509E" w:rsidRDefault="000D014E" w:rsidP="00F912FA">
            <w:pPr>
              <w:rPr>
                <w:rFonts w:ascii="Arial" w:hAnsi="Arial" w:cs="Arial"/>
                <w:sz w:val="22"/>
                <w:szCs w:val="22"/>
              </w:rPr>
            </w:pPr>
          </w:p>
          <w:p w14:paraId="2F5A747B" w14:textId="77777777" w:rsidR="00AF4701" w:rsidRDefault="00AF4701" w:rsidP="00F912FA">
            <w:pPr>
              <w:rPr>
                <w:rFonts w:ascii="Arial" w:hAnsi="Arial" w:cs="Arial"/>
                <w:sz w:val="22"/>
                <w:szCs w:val="22"/>
              </w:rPr>
            </w:pPr>
          </w:p>
          <w:p w14:paraId="3C3361BC" w14:textId="77777777" w:rsidR="007B61B1" w:rsidRPr="0063509E" w:rsidRDefault="007B61B1" w:rsidP="00F912FA">
            <w:pPr>
              <w:rPr>
                <w:rFonts w:ascii="Arial" w:hAnsi="Arial" w:cs="Arial"/>
                <w:sz w:val="22"/>
                <w:szCs w:val="22"/>
              </w:rPr>
            </w:pPr>
          </w:p>
          <w:p w14:paraId="1A3934FA" w14:textId="77777777" w:rsidR="000D014E" w:rsidRPr="0063509E" w:rsidRDefault="00AF4701" w:rsidP="00F912FA">
            <w:pPr>
              <w:rPr>
                <w:rFonts w:ascii="Arial" w:hAnsi="Arial" w:cs="Arial"/>
                <w:sz w:val="22"/>
                <w:szCs w:val="22"/>
              </w:rPr>
            </w:pPr>
            <w:r w:rsidRPr="0063509E">
              <w:rPr>
                <w:rFonts w:ascii="Arial" w:hAnsi="Arial" w:cs="Arial"/>
                <w:sz w:val="22"/>
                <w:szCs w:val="22"/>
              </w:rPr>
              <w:t>Nom, prénom et s</w:t>
            </w:r>
            <w:r w:rsidR="000D014E" w:rsidRPr="0063509E">
              <w:rPr>
                <w:rFonts w:ascii="Arial" w:hAnsi="Arial" w:cs="Arial"/>
                <w:sz w:val="22"/>
                <w:szCs w:val="22"/>
              </w:rPr>
              <w:t>ignature du responsable de projet :</w:t>
            </w:r>
          </w:p>
          <w:p w14:paraId="1FB21FD5" w14:textId="77777777" w:rsidR="000D014E" w:rsidRPr="0063509E" w:rsidRDefault="000D014E" w:rsidP="00F912FA">
            <w:pPr>
              <w:rPr>
                <w:rFonts w:ascii="Arial" w:hAnsi="Arial" w:cs="Arial"/>
                <w:sz w:val="22"/>
                <w:szCs w:val="22"/>
              </w:rPr>
            </w:pPr>
          </w:p>
          <w:p w14:paraId="0F7BED06" w14:textId="77777777" w:rsidR="000D014E" w:rsidRDefault="000D014E" w:rsidP="007B61B1">
            <w:pPr>
              <w:rPr>
                <w:rFonts w:ascii="Arial" w:hAnsi="Arial" w:cs="Arial"/>
                <w:sz w:val="22"/>
                <w:szCs w:val="22"/>
              </w:rPr>
            </w:pPr>
            <w:r w:rsidRPr="0063509E">
              <w:rPr>
                <w:rFonts w:ascii="Arial" w:hAnsi="Arial" w:cs="Arial"/>
                <w:sz w:val="22"/>
                <w:szCs w:val="22"/>
              </w:rPr>
              <w:t xml:space="preserve">Lieu et date : </w:t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r w:rsidRPr="0063509E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63509E">
              <w:rPr>
                <w:rFonts w:ascii="Arial" w:hAnsi="Arial" w:cs="Arial"/>
                <w:sz w:val="22"/>
                <w:szCs w:val="22"/>
              </w:rPr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63509E">
              <w:rPr>
                <w:rFonts w:ascii="Arial" w:hAnsi="Arial" w:cs="Arial"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t> </w:t>
            </w:r>
            <w:r w:rsidRPr="0063509E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  <w:p w14:paraId="2040ACF7" w14:textId="77777777" w:rsidR="007B61B1" w:rsidRPr="0063509E" w:rsidRDefault="007B61B1" w:rsidP="007B61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2F76B17" w14:textId="77777777" w:rsidR="00DE7F3C" w:rsidRPr="0063509E" w:rsidRDefault="00DE7F3C" w:rsidP="00F912FA">
      <w:pPr>
        <w:rPr>
          <w:rFonts w:ascii="Arial" w:hAnsi="Arial" w:cs="Arial"/>
          <w:sz w:val="22"/>
          <w:szCs w:val="22"/>
        </w:rPr>
      </w:pPr>
    </w:p>
    <w:p w14:paraId="28D4298C" w14:textId="77777777" w:rsidR="003A2E82" w:rsidRPr="0063509E" w:rsidRDefault="00D608B4" w:rsidP="00F912FA">
      <w:pPr>
        <w:jc w:val="both"/>
        <w:rPr>
          <w:rFonts w:ascii="Arial" w:hAnsi="Arial" w:cs="Arial"/>
          <w:sz w:val="22"/>
          <w:szCs w:val="22"/>
        </w:rPr>
      </w:pPr>
      <w:bookmarkStart w:id="10" w:name="_Hlk204700995"/>
      <w:r w:rsidRPr="0063509E">
        <w:rPr>
          <w:rFonts w:ascii="Arial" w:hAnsi="Arial" w:cs="Arial"/>
          <w:b/>
          <w:sz w:val="22"/>
          <w:szCs w:val="22"/>
        </w:rPr>
        <w:t>IMPORTANT</w:t>
      </w:r>
      <w:r w:rsidR="002F71D8" w:rsidRPr="0063509E">
        <w:rPr>
          <w:rFonts w:ascii="Arial" w:hAnsi="Arial" w:cs="Arial"/>
          <w:b/>
          <w:sz w:val="22"/>
          <w:szCs w:val="22"/>
        </w:rPr>
        <w:t> </w:t>
      </w:r>
      <w:r w:rsidR="002F71D8" w:rsidRPr="0063509E">
        <w:rPr>
          <w:rFonts w:ascii="Arial" w:hAnsi="Arial" w:cs="Arial"/>
          <w:sz w:val="22"/>
          <w:szCs w:val="22"/>
        </w:rPr>
        <w:t xml:space="preserve">! </w:t>
      </w:r>
    </w:p>
    <w:p w14:paraId="6E4AB1AE" w14:textId="77777777" w:rsidR="003A2E82" w:rsidRPr="0063509E" w:rsidRDefault="003A2E82" w:rsidP="00F912FA">
      <w:pPr>
        <w:jc w:val="both"/>
        <w:rPr>
          <w:rFonts w:ascii="Arial" w:hAnsi="Arial" w:cs="Arial"/>
          <w:sz w:val="22"/>
          <w:szCs w:val="22"/>
        </w:rPr>
      </w:pPr>
    </w:p>
    <w:p w14:paraId="428F478A" w14:textId="4E049888" w:rsidR="00FC7ED0" w:rsidRPr="0063509E" w:rsidRDefault="00FC7ED0" w:rsidP="00735CAF">
      <w:pPr>
        <w:jc w:val="both"/>
        <w:rPr>
          <w:rStyle w:val="Lienhypertexte"/>
          <w:rFonts w:ascii="Arial" w:hAnsi="Arial" w:cs="Arial"/>
          <w:sz w:val="22"/>
          <w:szCs w:val="22"/>
          <w:lang w:val="fr-CH"/>
        </w:rPr>
      </w:pPr>
      <w:r w:rsidRPr="0063509E">
        <w:rPr>
          <w:rFonts w:ascii="Arial" w:hAnsi="Arial" w:cs="Arial"/>
          <w:sz w:val="22"/>
          <w:szCs w:val="22"/>
        </w:rPr>
        <w:t xml:space="preserve">La présente demande de subvention doit être adressée </w:t>
      </w:r>
      <w:r w:rsidR="00CA65D9" w:rsidRPr="0063509E">
        <w:rPr>
          <w:rFonts w:ascii="Arial" w:hAnsi="Arial" w:cs="Arial"/>
          <w:b/>
          <w:bCs/>
          <w:sz w:val="22"/>
          <w:szCs w:val="22"/>
        </w:rPr>
        <w:t xml:space="preserve">uniquement </w:t>
      </w:r>
      <w:r w:rsidRPr="0063509E">
        <w:rPr>
          <w:rFonts w:ascii="Arial" w:hAnsi="Arial" w:cs="Arial"/>
          <w:sz w:val="22"/>
          <w:szCs w:val="22"/>
        </w:rPr>
        <w:t>en version</w:t>
      </w:r>
      <w:r w:rsidRPr="0063509E">
        <w:rPr>
          <w:rFonts w:ascii="Arial" w:hAnsi="Arial" w:cs="Arial"/>
          <w:color w:val="FF0000"/>
          <w:sz w:val="22"/>
          <w:szCs w:val="22"/>
        </w:rPr>
        <w:t xml:space="preserve"> </w:t>
      </w:r>
      <w:r w:rsidRPr="0063509E">
        <w:rPr>
          <w:rFonts w:ascii="Arial" w:hAnsi="Arial" w:cs="Arial"/>
          <w:sz w:val="22"/>
          <w:szCs w:val="22"/>
        </w:rPr>
        <w:t xml:space="preserve">électronique </w:t>
      </w:r>
      <w:r w:rsidR="009E51BC" w:rsidRPr="0063509E">
        <w:rPr>
          <w:rFonts w:ascii="Arial" w:hAnsi="Arial" w:cs="Arial"/>
          <w:sz w:val="22"/>
          <w:szCs w:val="22"/>
        </w:rPr>
        <w:t>par courriel à :</w:t>
      </w:r>
      <w:r w:rsidR="009E51BC" w:rsidRPr="0063509E">
        <w:rPr>
          <w:rFonts w:ascii="Arial" w:hAnsi="Arial" w:cs="Arial"/>
          <w:sz w:val="22"/>
          <w:szCs w:val="22"/>
          <w:lang w:val="fr-CH"/>
        </w:rPr>
        <w:t xml:space="preserve"> </w:t>
      </w:r>
      <w:hyperlink r:id="rId9" w:history="1">
        <w:r w:rsidR="009E51BC" w:rsidRPr="0063509E">
          <w:rPr>
            <w:rStyle w:val="Lienhypertexte"/>
            <w:rFonts w:ascii="Arial" w:hAnsi="Arial" w:cs="Arial"/>
            <w:sz w:val="22"/>
            <w:szCs w:val="22"/>
            <w:lang w:val="fr-CH"/>
          </w:rPr>
          <w:t>spm-integration@admin.vs.ch</w:t>
        </w:r>
      </w:hyperlink>
      <w:r w:rsidR="009E51BC" w:rsidRPr="0063509E">
        <w:rPr>
          <w:rStyle w:val="Lienhypertexte"/>
          <w:rFonts w:ascii="Arial" w:hAnsi="Arial" w:cs="Arial"/>
          <w:sz w:val="22"/>
          <w:szCs w:val="22"/>
          <w:lang w:val="fr-CH"/>
        </w:rPr>
        <w:t xml:space="preserve"> </w:t>
      </w:r>
      <w:r w:rsidRPr="0063509E">
        <w:rPr>
          <w:rFonts w:ascii="Arial" w:hAnsi="Arial" w:cs="Arial"/>
          <w:sz w:val="22"/>
          <w:szCs w:val="22"/>
        </w:rPr>
        <w:t xml:space="preserve">d’ici au </w:t>
      </w:r>
      <w:r w:rsidR="00AE2036">
        <w:rPr>
          <w:rFonts w:ascii="Arial" w:hAnsi="Arial" w:cs="Arial"/>
          <w:sz w:val="22"/>
          <w:szCs w:val="22"/>
          <w:highlight w:val="yellow"/>
          <w:u w:val="single"/>
        </w:rPr>
        <w:t>10 octobre</w:t>
      </w:r>
      <w:r w:rsidRPr="0063509E">
        <w:rPr>
          <w:rFonts w:ascii="Arial" w:hAnsi="Arial" w:cs="Arial"/>
          <w:sz w:val="22"/>
          <w:szCs w:val="22"/>
          <w:highlight w:val="yellow"/>
          <w:u w:val="single"/>
        </w:rPr>
        <w:t xml:space="preserve"> 2025</w:t>
      </w:r>
      <w:r w:rsidR="009E51BC" w:rsidRPr="0063509E">
        <w:rPr>
          <w:rFonts w:ascii="Arial" w:hAnsi="Arial" w:cs="Arial"/>
          <w:sz w:val="22"/>
          <w:szCs w:val="22"/>
        </w:rPr>
        <w:t>.</w:t>
      </w:r>
    </w:p>
    <w:p w14:paraId="0DB83F32" w14:textId="77777777" w:rsidR="00FC7ED0" w:rsidRPr="0063509E" w:rsidRDefault="00FC7ED0" w:rsidP="00735CAF">
      <w:pPr>
        <w:jc w:val="both"/>
        <w:rPr>
          <w:rStyle w:val="Lienhypertexte"/>
          <w:rFonts w:ascii="Arial" w:hAnsi="Arial" w:cs="Arial"/>
          <w:sz w:val="22"/>
          <w:szCs w:val="22"/>
          <w:lang w:val="fr-CH"/>
        </w:rPr>
      </w:pPr>
    </w:p>
    <w:p w14:paraId="705D0E45" w14:textId="77777777" w:rsidR="002F71D8" w:rsidRPr="0063509E" w:rsidRDefault="002F71D8" w:rsidP="00735CAF">
      <w:pP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Les documents </w:t>
      </w:r>
      <w:r w:rsidRPr="0063509E">
        <w:rPr>
          <w:rFonts w:ascii="Arial" w:hAnsi="Arial" w:cs="Arial"/>
          <w:sz w:val="22"/>
          <w:szCs w:val="22"/>
          <w:lang w:val="fr-CH"/>
        </w:rPr>
        <w:t xml:space="preserve">suivants </w:t>
      </w:r>
      <w:r w:rsidR="008C647E" w:rsidRPr="0063509E">
        <w:rPr>
          <w:rFonts w:ascii="Arial" w:hAnsi="Arial" w:cs="Arial"/>
          <w:sz w:val="22"/>
          <w:szCs w:val="22"/>
          <w:lang w:val="fr-CH"/>
        </w:rPr>
        <w:t>doivent également être transmis</w:t>
      </w:r>
      <w:r w:rsidR="00114CCA">
        <w:rPr>
          <w:rFonts w:ascii="Arial" w:hAnsi="Arial" w:cs="Arial"/>
          <w:sz w:val="22"/>
          <w:szCs w:val="22"/>
          <w:lang w:val="fr-CH"/>
        </w:rPr>
        <w:t xml:space="preserve"> en annexe</w:t>
      </w:r>
      <w:r w:rsidRPr="0063509E">
        <w:rPr>
          <w:rFonts w:ascii="Arial" w:hAnsi="Arial" w:cs="Arial"/>
          <w:sz w:val="22"/>
          <w:szCs w:val="22"/>
          <w:lang w:val="fr-CH"/>
        </w:rPr>
        <w:t> :</w:t>
      </w:r>
      <w:r w:rsidRPr="0063509E">
        <w:rPr>
          <w:rFonts w:ascii="Arial" w:hAnsi="Arial" w:cs="Arial"/>
          <w:b/>
          <w:sz w:val="22"/>
          <w:szCs w:val="22"/>
          <w:lang w:val="fr-CH"/>
        </w:rPr>
        <w:t xml:space="preserve"> </w:t>
      </w:r>
    </w:p>
    <w:p w14:paraId="3CF9543E" w14:textId="77777777" w:rsidR="002F71D8" w:rsidRPr="0063509E" w:rsidRDefault="002F71D8" w:rsidP="00735CAF">
      <w:pPr>
        <w:jc w:val="both"/>
        <w:rPr>
          <w:rFonts w:ascii="Arial" w:hAnsi="Arial" w:cs="Arial"/>
          <w:sz w:val="22"/>
          <w:szCs w:val="22"/>
        </w:rPr>
      </w:pPr>
    </w:p>
    <w:p w14:paraId="4421AD02" w14:textId="77777777" w:rsidR="003A2E82" w:rsidRPr="0063509E" w:rsidRDefault="003A2E82" w:rsidP="00AA1409">
      <w:pPr>
        <w:numPr>
          <w:ilvl w:val="0"/>
          <w:numId w:val="1"/>
        </w:numPr>
        <w:tabs>
          <w:tab w:val="clear" w:pos="720"/>
          <w:tab w:val="num" w:pos="1701"/>
        </w:tabs>
        <w:ind w:left="1701"/>
        <w:jc w:val="both"/>
        <w:rPr>
          <w:rFonts w:ascii="Arial" w:hAnsi="Arial" w:cs="Arial"/>
          <w:sz w:val="22"/>
          <w:szCs w:val="22"/>
          <w:lang w:val="fr-CH"/>
        </w:rPr>
      </w:pPr>
      <w:bookmarkStart w:id="11" w:name="_Hlk204700635"/>
      <w:r w:rsidRPr="00705739">
        <w:rPr>
          <w:rFonts w:ascii="Arial" w:hAnsi="Arial" w:cs="Arial"/>
          <w:sz w:val="22"/>
          <w:szCs w:val="22"/>
        </w:rPr>
        <w:t xml:space="preserve">Le </w:t>
      </w:r>
      <w:r w:rsidRPr="00705739">
        <w:rPr>
          <w:rFonts w:ascii="Arial" w:hAnsi="Arial" w:cs="Arial"/>
          <w:sz w:val="22"/>
          <w:szCs w:val="22"/>
          <w:lang w:val="fr-CH"/>
        </w:rPr>
        <w:t xml:space="preserve">formulaire Excel </w:t>
      </w:r>
      <w:r w:rsidR="00D751CA" w:rsidRPr="00705739">
        <w:rPr>
          <w:rFonts w:ascii="Arial" w:hAnsi="Arial" w:cs="Arial"/>
          <w:bCs/>
          <w:i/>
          <w:iCs/>
        </w:rPr>
        <w:t xml:space="preserve">« Formulaire Budget 2026.xls » </w:t>
      </w:r>
      <w:r w:rsidRPr="00705739">
        <w:rPr>
          <w:rFonts w:ascii="Arial" w:hAnsi="Arial" w:cs="Arial"/>
          <w:sz w:val="22"/>
          <w:szCs w:val="22"/>
          <w:lang w:val="fr-CH"/>
        </w:rPr>
        <w:t>contenant</w:t>
      </w:r>
      <w:r w:rsidRPr="0063509E">
        <w:rPr>
          <w:rFonts w:ascii="Arial" w:hAnsi="Arial" w:cs="Arial"/>
          <w:sz w:val="22"/>
          <w:szCs w:val="22"/>
          <w:lang w:val="fr-CH"/>
        </w:rPr>
        <w:t xml:space="preserve"> toutes les informations financières (budget et plan financement</w:t>
      </w:r>
      <w:r w:rsidR="004B22D6" w:rsidRPr="0063509E">
        <w:rPr>
          <w:rFonts w:ascii="Arial" w:hAnsi="Arial" w:cs="Arial"/>
          <w:sz w:val="22"/>
          <w:szCs w:val="22"/>
          <w:lang w:val="fr-CH"/>
        </w:rPr>
        <w:t>)</w:t>
      </w:r>
      <w:r w:rsidR="000354D8" w:rsidRPr="0063509E">
        <w:rPr>
          <w:rFonts w:ascii="Arial" w:hAnsi="Arial" w:cs="Arial"/>
          <w:sz w:val="22"/>
          <w:szCs w:val="22"/>
        </w:rPr>
        <w:t xml:space="preserve"> ;</w:t>
      </w:r>
    </w:p>
    <w:p w14:paraId="5AF70170" w14:textId="77777777" w:rsidR="00DC0F22" w:rsidRPr="00DC0F22" w:rsidRDefault="00DC0F22" w:rsidP="00AA1409">
      <w:pPr>
        <w:numPr>
          <w:ilvl w:val="0"/>
          <w:numId w:val="1"/>
        </w:numPr>
        <w:tabs>
          <w:tab w:val="clear" w:pos="720"/>
          <w:tab w:val="num" w:pos="1701"/>
        </w:tabs>
        <w:ind w:left="1701"/>
        <w:jc w:val="both"/>
        <w:rPr>
          <w:rFonts w:ascii="Arial" w:hAnsi="Arial" w:cs="Arial"/>
          <w:sz w:val="22"/>
          <w:szCs w:val="22"/>
          <w:lang w:val="fr-CH"/>
        </w:rPr>
      </w:pPr>
      <w:r w:rsidRPr="00DC0F22">
        <w:rPr>
          <w:rFonts w:ascii="Arial" w:hAnsi="Arial" w:cs="Arial"/>
          <w:sz w:val="22"/>
          <w:szCs w:val="22"/>
        </w:rPr>
        <w:t>Une QR-facture ;</w:t>
      </w:r>
    </w:p>
    <w:p w14:paraId="50FF0C1D" w14:textId="77777777" w:rsidR="002F71D8" w:rsidRPr="00DC0F22" w:rsidRDefault="003A2E82" w:rsidP="00AA1409">
      <w:pPr>
        <w:numPr>
          <w:ilvl w:val="0"/>
          <w:numId w:val="1"/>
        </w:numPr>
        <w:tabs>
          <w:tab w:val="clear" w:pos="720"/>
          <w:tab w:val="num" w:pos="1701"/>
        </w:tabs>
        <w:ind w:left="1701"/>
        <w:jc w:val="both"/>
        <w:rPr>
          <w:rFonts w:ascii="Arial" w:hAnsi="Arial" w:cs="Arial"/>
          <w:sz w:val="22"/>
          <w:szCs w:val="22"/>
          <w:lang w:val="fr-CH"/>
        </w:rPr>
      </w:pPr>
      <w:r w:rsidRPr="00DC0F22">
        <w:rPr>
          <w:rFonts w:ascii="Arial" w:hAnsi="Arial" w:cs="Arial"/>
          <w:sz w:val="22"/>
          <w:szCs w:val="22"/>
          <w:lang w:val="fr-CH"/>
        </w:rPr>
        <w:t>U</w:t>
      </w:r>
      <w:r w:rsidR="00797F68" w:rsidRPr="00DC0F22">
        <w:rPr>
          <w:rFonts w:ascii="Arial" w:hAnsi="Arial" w:cs="Arial"/>
          <w:sz w:val="22"/>
          <w:szCs w:val="22"/>
          <w:lang w:val="fr-CH"/>
        </w:rPr>
        <w:t>ne</w:t>
      </w:r>
      <w:r w:rsidR="002F71D8" w:rsidRPr="00DC0F22">
        <w:rPr>
          <w:rFonts w:ascii="Arial" w:hAnsi="Arial" w:cs="Arial"/>
          <w:sz w:val="22"/>
          <w:szCs w:val="22"/>
          <w:lang w:val="fr-CH"/>
        </w:rPr>
        <w:t xml:space="preserve"> lettre d’accompagnement signée par la personne </w:t>
      </w:r>
      <w:r w:rsidR="00C663B2" w:rsidRPr="00DC0F22">
        <w:rPr>
          <w:rFonts w:ascii="Arial" w:hAnsi="Arial" w:cs="Arial"/>
          <w:sz w:val="22"/>
          <w:szCs w:val="22"/>
          <w:lang w:val="fr-CH"/>
        </w:rPr>
        <w:t>responsable du projet ;</w:t>
      </w:r>
      <w:r w:rsidR="002F71D8" w:rsidRPr="00DC0F22">
        <w:rPr>
          <w:rFonts w:ascii="Arial" w:hAnsi="Arial" w:cs="Arial"/>
          <w:sz w:val="22"/>
          <w:szCs w:val="22"/>
          <w:lang w:val="fr-CH"/>
        </w:rPr>
        <w:t xml:space="preserve"> </w:t>
      </w:r>
    </w:p>
    <w:p w14:paraId="638099FC" w14:textId="77777777" w:rsidR="005F0A4F" w:rsidRPr="0063509E" w:rsidRDefault="003A2E82" w:rsidP="00AA1409">
      <w:pPr>
        <w:numPr>
          <w:ilvl w:val="0"/>
          <w:numId w:val="1"/>
        </w:numPr>
        <w:tabs>
          <w:tab w:val="clear" w:pos="720"/>
          <w:tab w:val="num" w:pos="1701"/>
        </w:tabs>
        <w:ind w:left="1701"/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>U</w:t>
      </w:r>
      <w:r w:rsidR="002F71D8" w:rsidRPr="0063509E">
        <w:rPr>
          <w:rFonts w:ascii="Arial" w:hAnsi="Arial" w:cs="Arial"/>
          <w:sz w:val="22"/>
          <w:szCs w:val="22"/>
        </w:rPr>
        <w:t>ne copie du courrier envoyé à la/aux commune(s) informant du dépôt du projet</w:t>
      </w:r>
    </w:p>
    <w:p w14:paraId="57A05680" w14:textId="77777777" w:rsidR="005F0A4F" w:rsidRPr="00A12FA9" w:rsidRDefault="005F0A4F" w:rsidP="00AA1409">
      <w:pPr>
        <w:numPr>
          <w:ilvl w:val="0"/>
          <w:numId w:val="1"/>
        </w:numPr>
        <w:tabs>
          <w:tab w:val="clear" w:pos="720"/>
          <w:tab w:val="num" w:pos="1701"/>
        </w:tabs>
        <w:ind w:left="1701"/>
        <w:jc w:val="both"/>
        <w:rPr>
          <w:rFonts w:ascii="Arial" w:hAnsi="Arial" w:cs="Arial"/>
          <w:iCs/>
          <w:sz w:val="22"/>
          <w:szCs w:val="22"/>
        </w:rPr>
      </w:pPr>
      <w:r w:rsidRPr="00A12FA9">
        <w:rPr>
          <w:rFonts w:ascii="Arial" w:hAnsi="Arial" w:cs="Arial"/>
          <w:iCs/>
          <w:sz w:val="22"/>
          <w:szCs w:val="22"/>
        </w:rPr>
        <w:t>Pour les associations : statuts et composition du comité.</w:t>
      </w:r>
    </w:p>
    <w:bookmarkEnd w:id="11"/>
    <w:p w14:paraId="3D23534D" w14:textId="77777777" w:rsidR="00B2764E" w:rsidRDefault="00B2764E" w:rsidP="00B2764E">
      <w:pPr>
        <w:jc w:val="both"/>
        <w:rPr>
          <w:rFonts w:ascii="Arial" w:hAnsi="Arial" w:cs="Arial"/>
          <w:sz w:val="22"/>
          <w:szCs w:val="22"/>
        </w:rPr>
      </w:pPr>
    </w:p>
    <w:p w14:paraId="0F3F92E8" w14:textId="77777777" w:rsidR="002F71D8" w:rsidRPr="0063509E" w:rsidRDefault="005E1D76" w:rsidP="00B2764E">
      <w:pPr>
        <w:jc w:val="both"/>
        <w:rPr>
          <w:rFonts w:ascii="Arial" w:hAnsi="Arial" w:cs="Arial"/>
          <w:sz w:val="22"/>
          <w:szCs w:val="22"/>
        </w:rPr>
      </w:pPr>
      <w:r w:rsidRPr="0063509E">
        <w:rPr>
          <w:rFonts w:ascii="Arial" w:hAnsi="Arial" w:cs="Arial"/>
          <w:sz w:val="22"/>
          <w:szCs w:val="22"/>
        </w:rPr>
        <w:t xml:space="preserve">Le logo </w:t>
      </w:r>
      <w:r w:rsidR="002F71D8" w:rsidRPr="0063509E">
        <w:rPr>
          <w:rFonts w:ascii="Arial" w:hAnsi="Arial" w:cs="Arial"/>
          <w:sz w:val="22"/>
          <w:szCs w:val="22"/>
        </w:rPr>
        <w:t>du canton</w:t>
      </w:r>
      <w:r w:rsidR="003A2E82" w:rsidRPr="0063509E">
        <w:rPr>
          <w:rFonts w:ascii="Arial" w:hAnsi="Arial" w:cs="Arial"/>
          <w:sz w:val="22"/>
          <w:szCs w:val="22"/>
        </w:rPr>
        <w:t xml:space="preserve"> du Valais</w:t>
      </w:r>
      <w:r w:rsidR="002F71D8" w:rsidRPr="0063509E">
        <w:rPr>
          <w:rFonts w:ascii="Arial" w:hAnsi="Arial" w:cs="Arial"/>
          <w:sz w:val="22"/>
          <w:szCs w:val="22"/>
        </w:rPr>
        <w:t xml:space="preserve"> et </w:t>
      </w:r>
      <w:r w:rsidR="003A2E82" w:rsidRPr="0063509E">
        <w:rPr>
          <w:rFonts w:ascii="Arial" w:hAnsi="Arial" w:cs="Arial"/>
          <w:sz w:val="22"/>
          <w:szCs w:val="22"/>
        </w:rPr>
        <w:t>le logo</w:t>
      </w:r>
      <w:r w:rsidRPr="0063509E">
        <w:rPr>
          <w:rFonts w:ascii="Arial" w:hAnsi="Arial" w:cs="Arial"/>
          <w:sz w:val="22"/>
          <w:szCs w:val="22"/>
        </w:rPr>
        <w:t xml:space="preserve"> du PIC</w:t>
      </w:r>
      <w:r w:rsidR="003A2E82" w:rsidRPr="0063509E">
        <w:rPr>
          <w:rFonts w:ascii="Arial" w:hAnsi="Arial" w:cs="Arial"/>
          <w:sz w:val="22"/>
          <w:szCs w:val="22"/>
        </w:rPr>
        <w:t xml:space="preserve"> doivent figurer </w:t>
      </w:r>
      <w:r w:rsidR="003A2E82" w:rsidRPr="0063509E">
        <w:rPr>
          <w:rFonts w:ascii="Arial" w:hAnsi="Arial" w:cs="Arial"/>
          <w:b/>
          <w:bCs/>
          <w:sz w:val="22"/>
          <w:szCs w:val="22"/>
        </w:rPr>
        <w:t>sur tous les supports de</w:t>
      </w:r>
      <w:r w:rsidRPr="0063509E">
        <w:rPr>
          <w:rFonts w:ascii="Arial" w:hAnsi="Arial" w:cs="Arial"/>
          <w:b/>
          <w:bCs/>
          <w:sz w:val="22"/>
          <w:szCs w:val="22"/>
        </w:rPr>
        <w:t xml:space="preserve"> </w:t>
      </w:r>
      <w:r w:rsidR="003A2E82" w:rsidRPr="0063509E">
        <w:rPr>
          <w:rFonts w:ascii="Arial" w:hAnsi="Arial" w:cs="Arial"/>
          <w:b/>
          <w:bCs/>
          <w:sz w:val="22"/>
          <w:szCs w:val="22"/>
        </w:rPr>
        <w:t>communication réalisés dans le cadre de ce projet</w:t>
      </w:r>
      <w:r w:rsidR="003A2E82" w:rsidRPr="0063509E">
        <w:rPr>
          <w:rFonts w:ascii="Arial" w:hAnsi="Arial" w:cs="Arial"/>
          <w:sz w:val="22"/>
          <w:szCs w:val="22"/>
        </w:rPr>
        <w:t xml:space="preserve"> </w:t>
      </w:r>
      <w:r w:rsidR="0004742D" w:rsidRPr="0063509E">
        <w:rPr>
          <w:rFonts w:ascii="Arial" w:hAnsi="Arial" w:cs="Arial"/>
          <w:sz w:val="22"/>
          <w:szCs w:val="22"/>
        </w:rPr>
        <w:t xml:space="preserve">s’il </w:t>
      </w:r>
      <w:r w:rsidR="00784F9E" w:rsidRPr="0063509E">
        <w:rPr>
          <w:rFonts w:ascii="Arial" w:hAnsi="Arial" w:cs="Arial"/>
          <w:sz w:val="22"/>
          <w:szCs w:val="22"/>
        </w:rPr>
        <w:t>est</w:t>
      </w:r>
      <w:r w:rsidR="0004742D" w:rsidRPr="0063509E">
        <w:rPr>
          <w:rFonts w:ascii="Arial" w:hAnsi="Arial" w:cs="Arial"/>
          <w:sz w:val="22"/>
          <w:szCs w:val="22"/>
        </w:rPr>
        <w:t xml:space="preserve"> </w:t>
      </w:r>
      <w:r w:rsidR="003A2E82" w:rsidRPr="0063509E">
        <w:rPr>
          <w:rFonts w:ascii="Arial" w:hAnsi="Arial" w:cs="Arial"/>
          <w:sz w:val="22"/>
          <w:szCs w:val="22"/>
        </w:rPr>
        <w:t>soutenu par le canton</w:t>
      </w:r>
      <w:r w:rsidR="00410490" w:rsidRPr="0063509E">
        <w:rPr>
          <w:rFonts w:ascii="Arial" w:hAnsi="Arial" w:cs="Arial"/>
          <w:sz w:val="22"/>
          <w:szCs w:val="22"/>
        </w:rPr>
        <w:t xml:space="preserve"> du Valais</w:t>
      </w:r>
      <w:r w:rsidR="003A2E82" w:rsidRPr="0063509E">
        <w:rPr>
          <w:rFonts w:ascii="Arial" w:hAnsi="Arial" w:cs="Arial"/>
          <w:sz w:val="22"/>
          <w:szCs w:val="22"/>
        </w:rPr>
        <w:t>.</w:t>
      </w:r>
      <w:r w:rsidRPr="0063509E">
        <w:rPr>
          <w:rFonts w:ascii="Arial" w:hAnsi="Arial" w:cs="Arial"/>
          <w:sz w:val="22"/>
          <w:szCs w:val="22"/>
        </w:rPr>
        <w:t xml:space="preserve"> Ces deux logos sont </w:t>
      </w:r>
      <w:r w:rsidR="002F71D8" w:rsidRPr="0063509E">
        <w:rPr>
          <w:rFonts w:ascii="Arial" w:hAnsi="Arial" w:cs="Arial"/>
          <w:sz w:val="22"/>
          <w:szCs w:val="22"/>
        </w:rPr>
        <w:t xml:space="preserve">téléchargeables </w:t>
      </w:r>
      <w:r w:rsidR="008F5CFE">
        <w:rPr>
          <w:rFonts w:ascii="Arial" w:hAnsi="Arial" w:cs="Arial"/>
          <w:sz w:val="22"/>
          <w:szCs w:val="22"/>
        </w:rPr>
        <w:t>en ligne sur</w:t>
      </w:r>
      <w:r w:rsidR="000003F3" w:rsidRPr="0063509E">
        <w:rPr>
          <w:rFonts w:ascii="Arial" w:hAnsi="Arial" w:cs="Arial"/>
          <w:sz w:val="22"/>
          <w:szCs w:val="22"/>
        </w:rPr>
        <w:t xml:space="preserve"> </w:t>
      </w:r>
      <w:hyperlink r:id="rId10" w:history="1">
        <w:r w:rsidR="000003F3" w:rsidRPr="0063509E">
          <w:rPr>
            <w:rStyle w:val="Lienhypertexte"/>
            <w:rFonts w:ascii="Arial" w:hAnsi="Arial" w:cs="Arial"/>
            <w:sz w:val="22"/>
            <w:szCs w:val="22"/>
          </w:rPr>
          <w:t>https://www.vs.ch/web/spm</w:t>
        </w:r>
      </w:hyperlink>
      <w:r w:rsidR="00115BDD">
        <w:rPr>
          <w:rFonts w:ascii="Arial" w:hAnsi="Arial" w:cs="Arial"/>
          <w:sz w:val="22"/>
          <w:szCs w:val="22"/>
        </w:rPr>
        <w:t xml:space="preserve">, </w:t>
      </w:r>
      <w:r w:rsidR="00115BDD" w:rsidRPr="00115BDD">
        <w:rPr>
          <w:rFonts w:ascii="Arial" w:hAnsi="Arial" w:cs="Arial"/>
          <w:sz w:val="22"/>
          <w:szCs w:val="22"/>
        </w:rPr>
        <w:t>onglet « Intégration » - « Demande de subventions ».</w:t>
      </w:r>
    </w:p>
    <w:p w14:paraId="14F39145" w14:textId="77777777" w:rsidR="00575B88" w:rsidRPr="0063509E" w:rsidRDefault="00575B88" w:rsidP="00F912FA">
      <w:pPr>
        <w:rPr>
          <w:rFonts w:ascii="Arial" w:hAnsi="Arial" w:cs="Arial"/>
          <w:sz w:val="22"/>
          <w:szCs w:val="22"/>
        </w:rPr>
      </w:pPr>
    </w:p>
    <w:bookmarkEnd w:id="10"/>
    <w:p w14:paraId="5F18C660" w14:textId="77777777" w:rsidR="007E333F" w:rsidRPr="007E333F" w:rsidRDefault="007E333F" w:rsidP="007E333F">
      <w:pPr>
        <w:jc w:val="both"/>
        <w:rPr>
          <w:rFonts w:ascii="Arial" w:hAnsi="Arial" w:cs="Arial"/>
          <w:sz w:val="22"/>
          <w:szCs w:val="22"/>
        </w:rPr>
      </w:pPr>
      <w:r w:rsidRPr="007E333F">
        <w:rPr>
          <w:rFonts w:ascii="Arial" w:hAnsi="Arial" w:cs="Arial"/>
          <w:sz w:val="22"/>
          <w:szCs w:val="22"/>
        </w:rPr>
        <w:t>Les délégués à l’intégration et le BCI vous remercient pour votre engagement et se tiennent à disposition pour toute question concernant la présente demande de subvention. La liste des personnes de contact est disponible en ligne également.</w:t>
      </w:r>
    </w:p>
    <w:p w14:paraId="547F478F" w14:textId="77777777" w:rsidR="00F4798B" w:rsidRPr="00F4798B" w:rsidRDefault="00F4798B" w:rsidP="007E333F">
      <w:pPr>
        <w:jc w:val="both"/>
        <w:rPr>
          <w:rFonts w:ascii="Arial" w:hAnsi="Arial" w:cs="Arial"/>
          <w:sz w:val="22"/>
          <w:szCs w:val="22"/>
        </w:rPr>
      </w:pPr>
    </w:p>
    <w:sectPr w:rsidR="00F4798B" w:rsidRPr="00F4798B" w:rsidSect="00D4247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 w:code="9"/>
      <w:pgMar w:top="1417" w:right="1417" w:bottom="1417" w:left="1417" w:header="680" w:footer="851" w:gutter="0"/>
      <w:paperSrc w:first="7" w:other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3ADF95" w14:textId="77777777" w:rsidR="00021F28" w:rsidRDefault="00021F28">
      <w:r>
        <w:separator/>
      </w:r>
    </w:p>
  </w:endnote>
  <w:endnote w:type="continuationSeparator" w:id="0">
    <w:p w14:paraId="0463A1AF" w14:textId="77777777" w:rsidR="00021F28" w:rsidRDefault="00021F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man 10cpi">
    <w:altName w:val="Calibri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CL Futura CondensedLigh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Fujiyama-LightCondensed">
    <w:panose1 w:val="02020500000000000000"/>
    <w:charset w:val="00"/>
    <w:family w:val="roman"/>
    <w:pitch w:val="variable"/>
    <w:sig w:usb0="20000A87" w:usb1="08000000" w:usb2="00000008" w:usb3="00000000" w:csb0="000001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C2059C" w14:textId="77777777" w:rsidR="00581C29" w:rsidRDefault="00581C2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93C64" w14:textId="77777777" w:rsidR="00D42476" w:rsidRPr="00410BF9" w:rsidRDefault="00D42476" w:rsidP="00D42476">
    <w:pPr>
      <w:pStyle w:val="Pieddepage"/>
      <w:jc w:val="right"/>
      <w:rPr>
        <w:rFonts w:ascii="Arial" w:hAnsi="Arial" w:cs="Arial"/>
        <w:lang w:val="fr-CH"/>
      </w:rPr>
    </w:pPr>
    <w:r w:rsidRPr="00353769">
      <w:rPr>
        <w:rFonts w:ascii="Arial" w:hAnsi="Arial" w:cs="Arial"/>
      </w:rPr>
      <w:fldChar w:fldCharType="begin"/>
    </w:r>
    <w:r w:rsidRPr="00353769">
      <w:rPr>
        <w:rFonts w:ascii="Arial" w:hAnsi="Arial" w:cs="Arial"/>
      </w:rPr>
      <w:instrText>PAGE  \* Arabic  \* MERGEFORMAT</w:instrText>
    </w:r>
    <w:r w:rsidRPr="00353769">
      <w:rPr>
        <w:rFonts w:ascii="Arial" w:hAnsi="Arial" w:cs="Arial"/>
      </w:rPr>
      <w:fldChar w:fldCharType="separate"/>
    </w:r>
    <w:r>
      <w:rPr>
        <w:rFonts w:ascii="Arial" w:hAnsi="Arial" w:cs="Arial"/>
      </w:rPr>
      <w:t>1</w:t>
    </w:r>
    <w:r w:rsidRPr="00353769">
      <w:rPr>
        <w:rFonts w:ascii="Arial" w:hAnsi="Arial" w:cs="Arial"/>
      </w:rPr>
      <w:fldChar w:fldCharType="end"/>
    </w:r>
    <w:r w:rsidRPr="00353769">
      <w:rPr>
        <w:rFonts w:ascii="Arial" w:hAnsi="Arial" w:cs="Arial"/>
      </w:rPr>
      <w:t>/</w:t>
    </w:r>
    <w:r w:rsidRPr="00353769">
      <w:rPr>
        <w:rFonts w:ascii="Arial" w:hAnsi="Arial" w:cs="Arial"/>
      </w:rPr>
      <w:fldChar w:fldCharType="begin"/>
    </w:r>
    <w:r w:rsidRPr="00353769">
      <w:rPr>
        <w:rFonts w:ascii="Arial" w:hAnsi="Arial" w:cs="Arial"/>
      </w:rPr>
      <w:instrText>NUMPAGES  \* Arabic  \* MERGEFORMAT</w:instrText>
    </w:r>
    <w:r w:rsidRPr="00353769">
      <w:rPr>
        <w:rFonts w:ascii="Arial" w:hAnsi="Arial" w:cs="Arial"/>
      </w:rPr>
      <w:fldChar w:fldCharType="separate"/>
    </w:r>
    <w:r>
      <w:rPr>
        <w:rFonts w:ascii="Arial" w:hAnsi="Arial" w:cs="Arial"/>
      </w:rPr>
      <w:t>6</w:t>
    </w:r>
    <w:r w:rsidRPr="00353769">
      <w:rPr>
        <w:rFonts w:ascii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CE87D" w14:textId="77777777" w:rsidR="00581C29" w:rsidRDefault="00581C2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47176" w14:textId="77777777" w:rsidR="00021F28" w:rsidRDefault="00021F28">
      <w:r>
        <w:separator/>
      </w:r>
    </w:p>
  </w:footnote>
  <w:footnote w:type="continuationSeparator" w:id="0">
    <w:p w14:paraId="1899B42B" w14:textId="77777777" w:rsidR="00021F28" w:rsidRDefault="00021F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8583A0" w14:textId="77777777" w:rsidR="00581C29" w:rsidRDefault="00581C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6042" w14:textId="761A424C" w:rsidR="00EA084C" w:rsidRPr="009276CA" w:rsidRDefault="00266CE4" w:rsidP="00EA084C">
    <w:pPr>
      <w:pStyle w:val="DeptServNiv1"/>
      <w:rPr>
        <w:rFonts w:ascii="Arial Narrow" w:hAnsi="Arial Narrow"/>
        <w:sz w:val="16"/>
        <w:szCs w:val="16"/>
      </w:rPr>
    </w:pPr>
    <w:r>
      <w:rPr>
        <w:noProof/>
      </w:rPr>
      <w:object w:dxaOrig="1440" w:dyaOrig="1440" w14:anchorId="2AA690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4" type="#_x0000_t75" style="position:absolute;margin-left:-36.85pt;margin-top:-1.45pt;width:88pt;height:80.5pt;z-index:251661824;mso-position-horizontal-relative:text;mso-position-vertical-relative:text;mso-width-relative:page;mso-height-relative:page">
          <v:imagedata r:id="rId1" o:title=""/>
        </v:shape>
        <o:OLEObject Type="Embed" ProgID="Word.Picture.8" ShapeID="_x0000_s1034" DrawAspect="Content" ObjectID="_1818234808" r:id="rId2"/>
      </w:object>
    </w:r>
    <w:r w:rsidR="00AA1409">
      <w:rPr>
        <w:noProof/>
      </w:rPr>
      <w:drawing>
        <wp:anchor distT="0" distB="0" distL="114300" distR="114300" simplePos="0" relativeHeight="251659776" behindDoc="0" locked="0" layoutInCell="1" allowOverlap="1" wp14:anchorId="3BEDB707" wp14:editId="318304CF">
          <wp:simplePos x="0" y="0"/>
          <wp:positionH relativeFrom="column">
            <wp:posOffset>4542155</wp:posOffset>
          </wp:positionH>
          <wp:positionV relativeFrom="paragraph">
            <wp:posOffset>-38100</wp:posOffset>
          </wp:positionV>
          <wp:extent cx="1111250" cy="1007745"/>
          <wp:effectExtent l="0" t="0" r="0" b="1905"/>
          <wp:wrapNone/>
          <wp:docPr id="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250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084C">
      <w:tab/>
    </w:r>
    <w:r w:rsidR="00EA084C">
      <w:tab/>
    </w:r>
    <w:r w:rsidR="00EA084C" w:rsidRPr="009276CA">
      <w:rPr>
        <w:rFonts w:ascii="Arial Narrow" w:hAnsi="Arial Narrow"/>
        <w:sz w:val="16"/>
        <w:szCs w:val="16"/>
      </w:rPr>
      <w:t>Département de la sécurité</w:t>
    </w:r>
    <w:r w:rsidR="00EA084C">
      <w:rPr>
        <w:rFonts w:ascii="Arial Narrow" w:hAnsi="Arial Narrow"/>
        <w:sz w:val="16"/>
        <w:szCs w:val="16"/>
      </w:rPr>
      <w:t>, des institutions et du sport</w:t>
    </w:r>
  </w:p>
  <w:p w14:paraId="79D1B018" w14:textId="77777777" w:rsidR="00EA084C" w:rsidRPr="009276CA" w:rsidRDefault="00EA084C" w:rsidP="00EA084C">
    <w:pPr>
      <w:pStyle w:val="DeptServNiv1"/>
      <w:rPr>
        <w:rFonts w:ascii="Arial Narrow" w:hAnsi="Arial Narrow"/>
        <w:b/>
        <w:sz w:val="16"/>
        <w:szCs w:val="16"/>
      </w:rPr>
    </w:pPr>
    <w:r w:rsidRPr="009276CA">
      <w:rPr>
        <w:rFonts w:ascii="Arial Narrow" w:hAnsi="Arial Narrow"/>
        <w:sz w:val="16"/>
        <w:szCs w:val="16"/>
      </w:rPr>
      <w:tab/>
    </w:r>
    <w:r w:rsidRPr="009276CA">
      <w:rPr>
        <w:rFonts w:ascii="Arial Narrow" w:hAnsi="Arial Narrow"/>
        <w:sz w:val="16"/>
        <w:szCs w:val="16"/>
      </w:rPr>
      <w:tab/>
    </w:r>
    <w:r w:rsidRPr="009276CA">
      <w:rPr>
        <w:rFonts w:ascii="Arial Narrow" w:hAnsi="Arial Narrow"/>
        <w:b/>
        <w:sz w:val="16"/>
        <w:szCs w:val="16"/>
      </w:rPr>
      <w:t>Service de la population et des migrations</w:t>
    </w:r>
  </w:p>
  <w:p w14:paraId="7C5D8D0A" w14:textId="77777777" w:rsidR="00EA084C" w:rsidRPr="009276CA" w:rsidRDefault="00EA084C" w:rsidP="00EA084C">
    <w:pPr>
      <w:pStyle w:val="DeptServNiv1"/>
      <w:rPr>
        <w:rFonts w:ascii="Arial Narrow" w:hAnsi="Arial Narrow"/>
        <w:sz w:val="16"/>
        <w:szCs w:val="16"/>
        <w:lang w:val="de-CH"/>
      </w:rPr>
    </w:pPr>
    <w:r w:rsidRPr="009276CA">
      <w:rPr>
        <w:rFonts w:ascii="Arial Narrow" w:hAnsi="Arial Narrow"/>
        <w:sz w:val="16"/>
        <w:szCs w:val="16"/>
      </w:rPr>
      <w:tab/>
    </w:r>
    <w:r w:rsidRPr="009276CA">
      <w:rPr>
        <w:rFonts w:ascii="Arial Narrow" w:hAnsi="Arial Narrow"/>
        <w:sz w:val="16"/>
        <w:szCs w:val="16"/>
      </w:rPr>
      <w:tab/>
    </w:r>
    <w:r w:rsidRPr="009276CA">
      <w:rPr>
        <w:rFonts w:ascii="Arial Narrow" w:hAnsi="Arial Narrow"/>
        <w:sz w:val="16"/>
        <w:szCs w:val="16"/>
        <w:lang w:val="de-CH"/>
      </w:rPr>
      <w:t xml:space="preserve">Bureau </w:t>
    </w:r>
    <w:proofErr w:type="spellStart"/>
    <w:r w:rsidRPr="009276CA">
      <w:rPr>
        <w:rFonts w:ascii="Arial Narrow" w:hAnsi="Arial Narrow"/>
        <w:sz w:val="16"/>
        <w:szCs w:val="16"/>
        <w:lang w:val="de-CH"/>
      </w:rPr>
      <w:t>cantonal</w:t>
    </w:r>
    <w:proofErr w:type="spellEnd"/>
    <w:r w:rsidRPr="009276CA">
      <w:rPr>
        <w:rFonts w:ascii="Arial Narrow" w:hAnsi="Arial Narrow"/>
        <w:sz w:val="16"/>
        <w:szCs w:val="16"/>
        <w:lang w:val="de-CH"/>
      </w:rPr>
      <w:t xml:space="preserve"> de </w:t>
    </w:r>
    <w:proofErr w:type="spellStart"/>
    <w:r w:rsidRPr="009276CA">
      <w:rPr>
        <w:rFonts w:ascii="Arial Narrow" w:hAnsi="Arial Narrow"/>
        <w:sz w:val="16"/>
        <w:szCs w:val="16"/>
        <w:lang w:val="de-CH"/>
      </w:rPr>
      <w:t>l’intégration</w:t>
    </w:r>
    <w:proofErr w:type="spellEnd"/>
  </w:p>
  <w:p w14:paraId="2BF8B072" w14:textId="77777777" w:rsidR="00EA084C" w:rsidRPr="009276CA" w:rsidRDefault="00EA084C" w:rsidP="00EA084C">
    <w:pPr>
      <w:pStyle w:val="DeptServNiv1"/>
      <w:rPr>
        <w:rFonts w:ascii="Arial Narrow" w:hAnsi="Arial Narrow"/>
        <w:sz w:val="16"/>
        <w:szCs w:val="16"/>
        <w:lang w:val="de-CH"/>
      </w:rPr>
    </w:pPr>
    <w:r w:rsidRPr="009276CA">
      <w:rPr>
        <w:rFonts w:ascii="Arial Narrow" w:hAnsi="Arial Narrow"/>
        <w:sz w:val="16"/>
        <w:szCs w:val="16"/>
        <w:lang w:val="de-CH"/>
      </w:rPr>
      <w:tab/>
    </w:r>
  </w:p>
  <w:p w14:paraId="7E95C9F8" w14:textId="77777777" w:rsidR="00EA084C" w:rsidRPr="009276CA" w:rsidRDefault="00EA084C" w:rsidP="00EA084C">
    <w:pPr>
      <w:pStyle w:val="DeptServNiv1"/>
      <w:rPr>
        <w:rFonts w:ascii="Arial Narrow" w:hAnsi="Arial Narrow"/>
        <w:sz w:val="16"/>
        <w:szCs w:val="16"/>
        <w:lang w:val="de-CH"/>
      </w:rPr>
    </w:pPr>
    <w:r w:rsidRPr="009276CA">
      <w:rPr>
        <w:rFonts w:ascii="Arial Narrow" w:hAnsi="Arial Narrow"/>
        <w:sz w:val="16"/>
        <w:szCs w:val="16"/>
        <w:lang w:val="de-CH"/>
      </w:rPr>
      <w:tab/>
    </w:r>
    <w:r w:rsidRPr="009276CA">
      <w:rPr>
        <w:rFonts w:ascii="Arial Narrow" w:hAnsi="Arial Narrow"/>
        <w:sz w:val="16"/>
        <w:szCs w:val="16"/>
        <w:lang w:val="de-CH"/>
      </w:rPr>
      <w:tab/>
      <w:t>Departement für Sicherheit</w:t>
    </w:r>
    <w:r>
      <w:rPr>
        <w:rFonts w:ascii="Arial Narrow" w:hAnsi="Arial Narrow"/>
        <w:sz w:val="16"/>
        <w:szCs w:val="16"/>
        <w:lang w:val="de-CH"/>
      </w:rPr>
      <w:t>, Institutionen und Sport</w:t>
    </w:r>
  </w:p>
  <w:p w14:paraId="53723703" w14:textId="77777777" w:rsidR="00EA084C" w:rsidRPr="009276CA" w:rsidRDefault="00EA084C" w:rsidP="00EA084C">
    <w:pPr>
      <w:pStyle w:val="DeptServNiv1"/>
      <w:rPr>
        <w:rFonts w:ascii="Arial Narrow" w:hAnsi="Arial Narrow"/>
        <w:b/>
        <w:sz w:val="16"/>
        <w:szCs w:val="16"/>
        <w:lang w:val="de-CH"/>
      </w:rPr>
    </w:pPr>
    <w:r w:rsidRPr="009276CA">
      <w:rPr>
        <w:rFonts w:ascii="Arial Narrow" w:hAnsi="Arial Narrow"/>
        <w:sz w:val="16"/>
        <w:szCs w:val="16"/>
        <w:lang w:val="de-CH"/>
      </w:rPr>
      <w:tab/>
    </w:r>
    <w:r w:rsidRPr="009276CA">
      <w:rPr>
        <w:rFonts w:ascii="Arial Narrow" w:hAnsi="Arial Narrow"/>
        <w:sz w:val="16"/>
        <w:szCs w:val="16"/>
        <w:lang w:val="de-CH"/>
      </w:rPr>
      <w:tab/>
    </w:r>
    <w:r w:rsidRPr="009276CA">
      <w:rPr>
        <w:rFonts w:ascii="Arial Narrow" w:hAnsi="Arial Narrow"/>
        <w:b/>
        <w:sz w:val="16"/>
        <w:szCs w:val="16"/>
        <w:lang w:val="de-CH"/>
      </w:rPr>
      <w:t>Dienststelle für Bevölkerung und Migration</w:t>
    </w:r>
  </w:p>
  <w:p w14:paraId="5FB55B1C" w14:textId="77777777" w:rsidR="00EA084C" w:rsidRDefault="00EA084C" w:rsidP="00EA084C">
    <w:pPr>
      <w:pStyle w:val="DeptServNiv1"/>
      <w:rPr>
        <w:rFonts w:ascii="Arial Narrow" w:hAnsi="Arial Narrow"/>
        <w:sz w:val="16"/>
        <w:szCs w:val="16"/>
      </w:rPr>
    </w:pPr>
    <w:r w:rsidRPr="009276CA">
      <w:rPr>
        <w:rFonts w:ascii="Arial Narrow" w:hAnsi="Arial Narrow"/>
        <w:sz w:val="16"/>
        <w:szCs w:val="16"/>
        <w:lang w:val="de-CH"/>
      </w:rPr>
      <w:tab/>
    </w:r>
    <w:r w:rsidRPr="009276CA">
      <w:rPr>
        <w:rFonts w:ascii="Arial Narrow" w:hAnsi="Arial Narrow"/>
        <w:sz w:val="16"/>
        <w:szCs w:val="16"/>
        <w:lang w:val="de-CH"/>
      </w:rPr>
      <w:tab/>
    </w:r>
    <w:proofErr w:type="spellStart"/>
    <w:r w:rsidRPr="009276CA">
      <w:rPr>
        <w:rFonts w:ascii="Arial Narrow" w:hAnsi="Arial Narrow"/>
        <w:sz w:val="16"/>
        <w:szCs w:val="16"/>
      </w:rPr>
      <w:t>Kantonale</w:t>
    </w:r>
    <w:proofErr w:type="spellEnd"/>
    <w:r w:rsidRPr="009276CA">
      <w:rPr>
        <w:rFonts w:ascii="Arial Narrow" w:hAnsi="Arial Narrow"/>
        <w:sz w:val="16"/>
        <w:szCs w:val="16"/>
      </w:rPr>
      <w:t xml:space="preserve"> </w:t>
    </w:r>
    <w:proofErr w:type="spellStart"/>
    <w:r w:rsidRPr="009276CA">
      <w:rPr>
        <w:rFonts w:ascii="Arial Narrow" w:hAnsi="Arial Narrow"/>
        <w:sz w:val="16"/>
        <w:szCs w:val="16"/>
      </w:rPr>
      <w:t>Fachstelle</w:t>
    </w:r>
    <w:proofErr w:type="spellEnd"/>
    <w:r w:rsidRPr="009276CA">
      <w:rPr>
        <w:rFonts w:ascii="Arial Narrow" w:hAnsi="Arial Narrow"/>
        <w:sz w:val="16"/>
        <w:szCs w:val="16"/>
      </w:rPr>
      <w:t xml:space="preserve"> </w:t>
    </w:r>
    <w:proofErr w:type="spellStart"/>
    <w:r w:rsidRPr="009276CA">
      <w:rPr>
        <w:rFonts w:ascii="Arial Narrow" w:hAnsi="Arial Narrow"/>
        <w:sz w:val="16"/>
        <w:szCs w:val="16"/>
      </w:rPr>
      <w:t>Integration</w:t>
    </w:r>
    <w:proofErr w:type="spellEnd"/>
  </w:p>
  <w:p w14:paraId="4B752606" w14:textId="77777777" w:rsidR="00EA084C" w:rsidRPr="009276CA" w:rsidRDefault="00EA084C" w:rsidP="00EA084C">
    <w:pPr>
      <w:pStyle w:val="DeptServNiv1"/>
      <w:rPr>
        <w:rFonts w:ascii="Arial Narrow" w:hAnsi="Arial Narrow"/>
        <w:sz w:val="16"/>
        <w:szCs w:val="16"/>
      </w:rPr>
    </w:pPr>
  </w:p>
  <w:p w14:paraId="6840A0C0" w14:textId="77777777" w:rsidR="00AA45FA" w:rsidRDefault="00AA45FA">
    <w:pPr>
      <w:pStyle w:val="En-tte"/>
      <w:tabs>
        <w:tab w:val="clear" w:pos="4536"/>
        <w:tab w:val="clear" w:pos="9072"/>
        <w:tab w:val="left" w:pos="6237"/>
      </w:tabs>
      <w:spacing w:line="260" w:lineRule="exact"/>
      <w:ind w:right="360"/>
    </w:pPr>
  </w:p>
  <w:p w14:paraId="1263C729" w14:textId="77777777" w:rsidR="00272D07" w:rsidRDefault="00272D07">
    <w:pPr>
      <w:pStyle w:val="En-tte"/>
      <w:tabs>
        <w:tab w:val="clear" w:pos="4536"/>
        <w:tab w:val="clear" w:pos="9072"/>
        <w:tab w:val="left" w:pos="6237"/>
      </w:tabs>
      <w:spacing w:line="260" w:lineRule="exact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AE723E" w14:textId="0471F6A8" w:rsidR="00AA45FA" w:rsidRDefault="00AA1409">
    <w:pPr>
      <w:pStyle w:val="Pieddepage"/>
      <w:tabs>
        <w:tab w:val="clear" w:pos="4536"/>
        <w:tab w:val="clear" w:pos="9072"/>
        <w:tab w:val="left" w:pos="5954"/>
      </w:tabs>
      <w:spacing w:line="260" w:lineRule="exac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140C154C" wp14:editId="554CF579">
          <wp:simplePos x="0" y="0"/>
          <wp:positionH relativeFrom="column">
            <wp:posOffset>4972685</wp:posOffset>
          </wp:positionH>
          <wp:positionV relativeFrom="paragraph">
            <wp:posOffset>-16510</wp:posOffset>
          </wp:positionV>
          <wp:extent cx="795655" cy="720090"/>
          <wp:effectExtent l="0" t="0" r="0" b="0"/>
          <wp:wrapNone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66CE4">
      <w:rPr>
        <w:noProof/>
      </w:rPr>
      <w:object w:dxaOrig="1440" w:dyaOrig="1440" w14:anchorId="2E99BC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7" type="#_x0000_t75" style="position:absolute;margin-left:34pt;margin-top:27.2pt;width:87.9pt;height:80.55pt;z-index:251656704;visibility:visible;mso-wrap-edited:f;mso-position-horizontal-relative:page;mso-position-vertical-relative:page">
          <v:imagedata r:id="rId2" o:title=""/>
          <w10:wrap type="topAndBottom" anchorx="page" anchory="page"/>
        </v:shape>
        <o:OLEObject Type="Embed" ProgID="Word.Picture.8" ShapeID="_x0000_s1027" DrawAspect="Content" ObjectID="_1818234809" r:id="rId3"/>
      </w:objec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AD8EE6C" wp14:editId="2A1EED9D">
              <wp:simplePos x="0" y="0"/>
              <wp:positionH relativeFrom="page">
                <wp:posOffset>1703070</wp:posOffset>
              </wp:positionH>
              <wp:positionV relativeFrom="page">
                <wp:posOffset>345440</wp:posOffset>
              </wp:positionV>
              <wp:extent cx="3949065" cy="11944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9065" cy="1194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5FEB0B" w14:textId="77777777" w:rsidR="00B66E4F" w:rsidRPr="00871FA1" w:rsidRDefault="00B66E4F" w:rsidP="00B66E4F">
                          <w:pPr>
                            <w:pStyle w:val="DeptServNiv2"/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</w:rPr>
                          </w:pPr>
                          <w:r w:rsidRPr="00871FA1"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</w:rPr>
                            <w:t>Département de la sécurité</w:t>
                          </w:r>
                          <w:r w:rsidR="003A404E" w:rsidRPr="00871FA1"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</w:rPr>
                            <w:t>, des institutions et du sport</w:t>
                          </w:r>
                        </w:p>
                        <w:p w14:paraId="18C8E4FB" w14:textId="77777777" w:rsidR="00B66E4F" w:rsidRPr="00871FA1" w:rsidRDefault="00B66E4F" w:rsidP="00B66E4F">
                          <w:pPr>
                            <w:pStyle w:val="DeptServNiv2"/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</w:rPr>
                          </w:pPr>
                          <w:r w:rsidRPr="00871FA1"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</w:rPr>
                            <w:t>Service de la population et des migrations</w:t>
                          </w:r>
                        </w:p>
                        <w:p w14:paraId="6E053ECF" w14:textId="77777777" w:rsidR="00B66E4F" w:rsidRPr="00871FA1" w:rsidRDefault="001D56B2" w:rsidP="00B66E4F">
                          <w:pPr>
                            <w:pStyle w:val="DeptServNiv2"/>
                            <w:rPr>
                              <w:rFonts w:ascii="Fujiyama-LightCondensed" w:hAnsi="Fujiyama-LightCondensed" w:cs="Tahoma"/>
                              <w:szCs w:val="18"/>
                              <w:lang w:val="de-CH"/>
                            </w:rPr>
                          </w:pPr>
                          <w:r w:rsidRPr="00871FA1">
                            <w:rPr>
                              <w:rFonts w:ascii="Fujiyama-LightCondensed" w:hAnsi="Fujiyama-LightCondensed" w:cs="Tahoma"/>
                              <w:szCs w:val="18"/>
                              <w:lang w:val="de-CH"/>
                            </w:rPr>
                            <w:t xml:space="preserve">Bureau </w:t>
                          </w:r>
                          <w:proofErr w:type="spellStart"/>
                          <w:r w:rsidRPr="00871FA1">
                            <w:rPr>
                              <w:rFonts w:ascii="Fujiyama-LightCondensed" w:hAnsi="Fujiyama-LightCondensed" w:cs="Tahoma"/>
                              <w:szCs w:val="18"/>
                              <w:lang w:val="de-CH"/>
                            </w:rPr>
                            <w:t>cantonal</w:t>
                          </w:r>
                          <w:proofErr w:type="spellEnd"/>
                          <w:r w:rsidRPr="00871FA1">
                            <w:rPr>
                              <w:rFonts w:ascii="Fujiyama-LightCondensed" w:hAnsi="Fujiyama-LightCondensed" w:cs="Tahoma"/>
                              <w:szCs w:val="18"/>
                              <w:lang w:val="de-CH"/>
                            </w:rPr>
                            <w:t xml:space="preserve"> de </w:t>
                          </w:r>
                          <w:proofErr w:type="spellStart"/>
                          <w:r w:rsidRPr="00871FA1">
                            <w:rPr>
                              <w:rFonts w:ascii="Fujiyama-LightCondensed" w:hAnsi="Fujiyama-LightCondensed" w:cs="Tahoma"/>
                              <w:szCs w:val="18"/>
                              <w:lang w:val="de-CH"/>
                            </w:rPr>
                            <w:t>l’intégration</w:t>
                          </w:r>
                          <w:proofErr w:type="spellEnd"/>
                        </w:p>
                        <w:p w14:paraId="5A476BEE" w14:textId="77777777" w:rsidR="00B66E4F" w:rsidRPr="00871FA1" w:rsidRDefault="00B66E4F" w:rsidP="00B66E4F">
                          <w:pPr>
                            <w:pStyle w:val="DeptServNiv2"/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  <w:lang w:val="de-CH"/>
                            </w:rPr>
                          </w:pPr>
                        </w:p>
                        <w:p w14:paraId="0104767C" w14:textId="77777777" w:rsidR="00B66E4F" w:rsidRPr="00871FA1" w:rsidRDefault="00B66E4F" w:rsidP="00B66E4F">
                          <w:pPr>
                            <w:pStyle w:val="DeptServNiv2"/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  <w:lang w:val="de-CH"/>
                            </w:rPr>
                          </w:pPr>
                          <w:r w:rsidRPr="00871FA1"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  <w:lang w:val="de-CH"/>
                            </w:rPr>
                            <w:t>Departement für Sicherheit</w:t>
                          </w:r>
                          <w:r w:rsidR="003A404E" w:rsidRPr="00871FA1"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  <w:lang w:val="de-CH"/>
                            </w:rPr>
                            <w:t>, Institutionen und Sport</w:t>
                          </w:r>
                        </w:p>
                        <w:p w14:paraId="2342318A" w14:textId="77777777" w:rsidR="00B66E4F" w:rsidRPr="00871FA1" w:rsidRDefault="00B66E4F" w:rsidP="00B66E4F">
                          <w:pPr>
                            <w:pStyle w:val="DeptServNiv2"/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  <w:lang w:val="de-CH"/>
                            </w:rPr>
                          </w:pPr>
                          <w:r w:rsidRPr="00871FA1">
                            <w:rPr>
                              <w:rFonts w:ascii="Fujiyama-LightCondensed" w:hAnsi="Fujiyama-LightCondensed" w:cs="Arial"/>
                              <w:b w:val="0"/>
                              <w:szCs w:val="18"/>
                              <w:lang w:val="de-CH"/>
                            </w:rPr>
                            <w:t>Dienststelle für Bevölkerung und Migration</w:t>
                          </w:r>
                        </w:p>
                        <w:p w14:paraId="3D734158" w14:textId="77777777" w:rsidR="00A92A2A" w:rsidRDefault="001D56B2" w:rsidP="001D56B2">
                          <w:pPr>
                            <w:rPr>
                              <w:rFonts w:ascii="Fujiyama-LightCondensed" w:hAnsi="Fujiyama-LightCondensed" w:cs="Tahoma"/>
                              <w:b/>
                              <w:sz w:val="18"/>
                              <w:szCs w:val="18"/>
                              <w:lang w:val="de-DE"/>
                            </w:rPr>
                          </w:pPr>
                          <w:r w:rsidRPr="00871FA1">
                            <w:rPr>
                              <w:rFonts w:ascii="Fujiyama-LightCondensed" w:hAnsi="Fujiyama-LightCondensed" w:cs="Tahoma"/>
                              <w:b/>
                              <w:sz w:val="18"/>
                              <w:szCs w:val="18"/>
                              <w:lang w:val="de-DE"/>
                            </w:rPr>
                            <w:t>Kantonales Integrationsbüro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D8EE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4.1pt;margin-top:27.2pt;width:310.95pt;height:94.05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" filled="f" stroked="f" strokeweight="0">
              <v:textbox inset="0,0,0,0">
                <w:txbxContent>
                  <w:p w14:paraId="365FEB0B" w14:textId="77777777" w:rsidR="00B66E4F" w:rsidRPr="00871FA1" w:rsidRDefault="00B66E4F" w:rsidP="00B66E4F">
                    <w:pPr>
                      <w:pStyle w:val="DeptServNiv2"/>
                      <w:rPr>
                        <w:rFonts w:ascii="Fujiyama-LightCondensed" w:hAnsi="Fujiyama-LightCondensed" w:cs="Arial"/>
                        <w:b w:val="0"/>
                        <w:szCs w:val="18"/>
                      </w:rPr>
                    </w:pPr>
                    <w:r w:rsidRPr="00871FA1">
                      <w:rPr>
                        <w:rFonts w:ascii="Fujiyama-LightCondensed" w:hAnsi="Fujiyama-LightCondensed" w:cs="Arial"/>
                        <w:b w:val="0"/>
                        <w:szCs w:val="18"/>
                      </w:rPr>
                      <w:t>Département de la sécurité</w:t>
                    </w:r>
                    <w:r w:rsidR="003A404E" w:rsidRPr="00871FA1">
                      <w:rPr>
                        <w:rFonts w:ascii="Fujiyama-LightCondensed" w:hAnsi="Fujiyama-LightCondensed" w:cs="Arial"/>
                        <w:b w:val="0"/>
                        <w:szCs w:val="18"/>
                      </w:rPr>
                      <w:t>, des institutions et du sport</w:t>
                    </w:r>
                  </w:p>
                  <w:p w14:paraId="18C8E4FB" w14:textId="77777777" w:rsidR="00B66E4F" w:rsidRPr="00871FA1" w:rsidRDefault="00B66E4F" w:rsidP="00B66E4F">
                    <w:pPr>
                      <w:pStyle w:val="DeptServNiv2"/>
                      <w:rPr>
                        <w:rFonts w:ascii="Fujiyama-LightCondensed" w:hAnsi="Fujiyama-LightCondensed" w:cs="Arial"/>
                        <w:b w:val="0"/>
                        <w:szCs w:val="18"/>
                      </w:rPr>
                    </w:pPr>
                    <w:r w:rsidRPr="00871FA1">
                      <w:rPr>
                        <w:rFonts w:ascii="Fujiyama-LightCondensed" w:hAnsi="Fujiyama-LightCondensed" w:cs="Arial"/>
                        <w:b w:val="0"/>
                        <w:szCs w:val="18"/>
                      </w:rPr>
                      <w:t>Service de la population et des migrations</w:t>
                    </w:r>
                  </w:p>
                  <w:p w14:paraId="6E053ECF" w14:textId="77777777" w:rsidR="00B66E4F" w:rsidRPr="00871FA1" w:rsidRDefault="001D56B2" w:rsidP="00B66E4F">
                    <w:pPr>
                      <w:pStyle w:val="DeptServNiv2"/>
                      <w:rPr>
                        <w:rFonts w:ascii="Fujiyama-LightCondensed" w:hAnsi="Fujiyama-LightCondensed" w:cs="Tahoma"/>
                        <w:szCs w:val="18"/>
                        <w:lang w:val="de-CH"/>
                      </w:rPr>
                    </w:pPr>
                    <w:r w:rsidRPr="00871FA1">
                      <w:rPr>
                        <w:rFonts w:ascii="Fujiyama-LightCondensed" w:hAnsi="Fujiyama-LightCondensed" w:cs="Tahoma"/>
                        <w:szCs w:val="18"/>
                        <w:lang w:val="de-CH"/>
                      </w:rPr>
                      <w:t xml:space="preserve">Bureau </w:t>
                    </w:r>
                    <w:proofErr w:type="spellStart"/>
                    <w:r w:rsidRPr="00871FA1">
                      <w:rPr>
                        <w:rFonts w:ascii="Fujiyama-LightCondensed" w:hAnsi="Fujiyama-LightCondensed" w:cs="Tahoma"/>
                        <w:szCs w:val="18"/>
                        <w:lang w:val="de-CH"/>
                      </w:rPr>
                      <w:t>cantonal</w:t>
                    </w:r>
                    <w:proofErr w:type="spellEnd"/>
                    <w:r w:rsidRPr="00871FA1">
                      <w:rPr>
                        <w:rFonts w:ascii="Fujiyama-LightCondensed" w:hAnsi="Fujiyama-LightCondensed" w:cs="Tahoma"/>
                        <w:szCs w:val="18"/>
                        <w:lang w:val="de-CH"/>
                      </w:rPr>
                      <w:t xml:space="preserve"> de </w:t>
                    </w:r>
                    <w:proofErr w:type="spellStart"/>
                    <w:r w:rsidRPr="00871FA1">
                      <w:rPr>
                        <w:rFonts w:ascii="Fujiyama-LightCondensed" w:hAnsi="Fujiyama-LightCondensed" w:cs="Tahoma"/>
                        <w:szCs w:val="18"/>
                        <w:lang w:val="de-CH"/>
                      </w:rPr>
                      <w:t>l’intégration</w:t>
                    </w:r>
                    <w:proofErr w:type="spellEnd"/>
                  </w:p>
                  <w:p w14:paraId="5A476BEE" w14:textId="77777777" w:rsidR="00B66E4F" w:rsidRPr="00871FA1" w:rsidRDefault="00B66E4F" w:rsidP="00B66E4F">
                    <w:pPr>
                      <w:pStyle w:val="DeptServNiv2"/>
                      <w:rPr>
                        <w:rFonts w:ascii="Fujiyama-LightCondensed" w:hAnsi="Fujiyama-LightCondensed" w:cs="Arial"/>
                        <w:b w:val="0"/>
                        <w:szCs w:val="18"/>
                        <w:lang w:val="de-CH"/>
                      </w:rPr>
                    </w:pPr>
                  </w:p>
                  <w:p w14:paraId="0104767C" w14:textId="77777777" w:rsidR="00B66E4F" w:rsidRPr="00871FA1" w:rsidRDefault="00B66E4F" w:rsidP="00B66E4F">
                    <w:pPr>
                      <w:pStyle w:val="DeptServNiv2"/>
                      <w:rPr>
                        <w:rFonts w:ascii="Fujiyama-LightCondensed" w:hAnsi="Fujiyama-LightCondensed" w:cs="Arial"/>
                        <w:b w:val="0"/>
                        <w:szCs w:val="18"/>
                        <w:lang w:val="de-CH"/>
                      </w:rPr>
                    </w:pPr>
                    <w:r w:rsidRPr="00871FA1">
                      <w:rPr>
                        <w:rFonts w:ascii="Fujiyama-LightCondensed" w:hAnsi="Fujiyama-LightCondensed" w:cs="Arial"/>
                        <w:b w:val="0"/>
                        <w:szCs w:val="18"/>
                        <w:lang w:val="de-CH"/>
                      </w:rPr>
                      <w:t>Departement für Sicherheit</w:t>
                    </w:r>
                    <w:r w:rsidR="003A404E" w:rsidRPr="00871FA1">
                      <w:rPr>
                        <w:rFonts w:ascii="Fujiyama-LightCondensed" w:hAnsi="Fujiyama-LightCondensed" w:cs="Arial"/>
                        <w:b w:val="0"/>
                        <w:szCs w:val="18"/>
                        <w:lang w:val="de-CH"/>
                      </w:rPr>
                      <w:t>, Institutionen und Sport</w:t>
                    </w:r>
                  </w:p>
                  <w:p w14:paraId="2342318A" w14:textId="77777777" w:rsidR="00B66E4F" w:rsidRPr="00871FA1" w:rsidRDefault="00B66E4F" w:rsidP="00B66E4F">
                    <w:pPr>
                      <w:pStyle w:val="DeptServNiv2"/>
                      <w:rPr>
                        <w:rFonts w:ascii="Fujiyama-LightCondensed" w:hAnsi="Fujiyama-LightCondensed" w:cs="Arial"/>
                        <w:b w:val="0"/>
                        <w:szCs w:val="18"/>
                        <w:lang w:val="de-CH"/>
                      </w:rPr>
                    </w:pPr>
                    <w:r w:rsidRPr="00871FA1">
                      <w:rPr>
                        <w:rFonts w:ascii="Fujiyama-LightCondensed" w:hAnsi="Fujiyama-LightCondensed" w:cs="Arial"/>
                        <w:b w:val="0"/>
                        <w:szCs w:val="18"/>
                        <w:lang w:val="de-CH"/>
                      </w:rPr>
                      <w:t>Dienststelle für Bevölkerung und Migration</w:t>
                    </w:r>
                  </w:p>
                  <w:p w14:paraId="3D734158" w14:textId="77777777" w:rsidR="00A92A2A" w:rsidRDefault="001D56B2" w:rsidP="001D56B2">
                    <w:pPr>
                      <w:rPr>
                        <w:rFonts w:ascii="Fujiyama-LightCondensed" w:hAnsi="Fujiyama-LightCondensed" w:cs="Tahoma"/>
                        <w:b/>
                        <w:sz w:val="18"/>
                        <w:szCs w:val="18"/>
                        <w:lang w:val="de-DE"/>
                      </w:rPr>
                    </w:pPr>
                    <w:r w:rsidRPr="00871FA1">
                      <w:rPr>
                        <w:rFonts w:ascii="Fujiyama-LightCondensed" w:hAnsi="Fujiyama-LightCondensed" w:cs="Tahoma"/>
                        <w:b/>
                        <w:sz w:val="18"/>
                        <w:szCs w:val="18"/>
                        <w:lang w:val="de-DE"/>
                      </w:rPr>
                      <w:t>Kantonales Integrationsbüro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A45F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0E76CC"/>
    <w:multiLevelType w:val="hybridMultilevel"/>
    <w:tmpl w:val="8EE8F34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EF70D8"/>
    <w:multiLevelType w:val="hybridMultilevel"/>
    <w:tmpl w:val="938CCC54"/>
    <w:lvl w:ilvl="0" w:tplc="71ECFB28">
      <w:start w:val="1"/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sz w:val="22"/>
        <w:szCs w:val="22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7A4428"/>
    <w:multiLevelType w:val="hybridMultilevel"/>
    <w:tmpl w:val="1326DE60"/>
    <w:lvl w:ilvl="0" w:tplc="3906FA6E">
      <w:start w:val="1"/>
      <w:numFmt w:val="bullet"/>
      <w:pStyle w:val="08puces"/>
      <w:lvlText w:val="&gt;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9275230">
    <w:abstractNumId w:val="0"/>
  </w:num>
  <w:num w:numId="2" w16cid:durableId="448672451">
    <w:abstractNumId w:val="1"/>
  </w:num>
  <w:num w:numId="3" w16cid:durableId="104270435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fr-FR" w:vendorID="9" w:dllVersion="512" w:checkStyle="1"/>
  <w:activeWritingStyle w:appName="MSWord" w:lang="de-CH" w:vendorID="9" w:dllVersion="512" w:checkStyle="1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569"/>
    <w:rsid w:val="000003F3"/>
    <w:rsid w:val="00000663"/>
    <w:rsid w:val="000039BD"/>
    <w:rsid w:val="00003E7E"/>
    <w:rsid w:val="000066E1"/>
    <w:rsid w:val="000126D3"/>
    <w:rsid w:val="0001413A"/>
    <w:rsid w:val="000154D1"/>
    <w:rsid w:val="00015D76"/>
    <w:rsid w:val="0001776A"/>
    <w:rsid w:val="00021F28"/>
    <w:rsid w:val="000241FA"/>
    <w:rsid w:val="00025956"/>
    <w:rsid w:val="00026636"/>
    <w:rsid w:val="000329CD"/>
    <w:rsid w:val="000354D8"/>
    <w:rsid w:val="000358A5"/>
    <w:rsid w:val="000377A8"/>
    <w:rsid w:val="00043C28"/>
    <w:rsid w:val="000466BD"/>
    <w:rsid w:val="0004742D"/>
    <w:rsid w:val="00052AD9"/>
    <w:rsid w:val="000540EC"/>
    <w:rsid w:val="000571D2"/>
    <w:rsid w:val="0005721A"/>
    <w:rsid w:val="0006109C"/>
    <w:rsid w:val="00061D12"/>
    <w:rsid w:val="00067790"/>
    <w:rsid w:val="000717CF"/>
    <w:rsid w:val="00072FFA"/>
    <w:rsid w:val="00076F28"/>
    <w:rsid w:val="000776D6"/>
    <w:rsid w:val="00093219"/>
    <w:rsid w:val="000A395A"/>
    <w:rsid w:val="000A396C"/>
    <w:rsid w:val="000A540A"/>
    <w:rsid w:val="000A7887"/>
    <w:rsid w:val="000B2821"/>
    <w:rsid w:val="000B5FC2"/>
    <w:rsid w:val="000B6477"/>
    <w:rsid w:val="000C3745"/>
    <w:rsid w:val="000C7370"/>
    <w:rsid w:val="000C73E7"/>
    <w:rsid w:val="000C772E"/>
    <w:rsid w:val="000D014E"/>
    <w:rsid w:val="000D046F"/>
    <w:rsid w:val="000D21A4"/>
    <w:rsid w:val="000E0F81"/>
    <w:rsid w:val="000E43A5"/>
    <w:rsid w:val="000E6221"/>
    <w:rsid w:val="000F0B84"/>
    <w:rsid w:val="000F3E50"/>
    <w:rsid w:val="000F66E5"/>
    <w:rsid w:val="000F6A79"/>
    <w:rsid w:val="000F7971"/>
    <w:rsid w:val="00101660"/>
    <w:rsid w:val="001019F9"/>
    <w:rsid w:val="001035DC"/>
    <w:rsid w:val="001070A3"/>
    <w:rsid w:val="001074F2"/>
    <w:rsid w:val="001100D2"/>
    <w:rsid w:val="00110A18"/>
    <w:rsid w:val="00111098"/>
    <w:rsid w:val="00111964"/>
    <w:rsid w:val="00111FCE"/>
    <w:rsid w:val="00114CCA"/>
    <w:rsid w:val="00115BDD"/>
    <w:rsid w:val="00121179"/>
    <w:rsid w:val="00122520"/>
    <w:rsid w:val="00125FCC"/>
    <w:rsid w:val="001318F3"/>
    <w:rsid w:val="00134DFB"/>
    <w:rsid w:val="00134FD8"/>
    <w:rsid w:val="001354AA"/>
    <w:rsid w:val="001375EB"/>
    <w:rsid w:val="00140B72"/>
    <w:rsid w:val="00141E51"/>
    <w:rsid w:val="00143A9F"/>
    <w:rsid w:val="00144225"/>
    <w:rsid w:val="001444F5"/>
    <w:rsid w:val="00145DA0"/>
    <w:rsid w:val="00154E5D"/>
    <w:rsid w:val="001551B0"/>
    <w:rsid w:val="00156CB6"/>
    <w:rsid w:val="00161FF9"/>
    <w:rsid w:val="001625AE"/>
    <w:rsid w:val="00162EBB"/>
    <w:rsid w:val="00165127"/>
    <w:rsid w:val="00166EE4"/>
    <w:rsid w:val="00172CFC"/>
    <w:rsid w:val="00174BED"/>
    <w:rsid w:val="00176CC2"/>
    <w:rsid w:val="00184AA6"/>
    <w:rsid w:val="00186A38"/>
    <w:rsid w:val="00186D60"/>
    <w:rsid w:val="00187BB6"/>
    <w:rsid w:val="0019039D"/>
    <w:rsid w:val="00190592"/>
    <w:rsid w:val="0019272A"/>
    <w:rsid w:val="001944A0"/>
    <w:rsid w:val="001948C2"/>
    <w:rsid w:val="001A089B"/>
    <w:rsid w:val="001A0FE1"/>
    <w:rsid w:val="001A4384"/>
    <w:rsid w:val="001A4C05"/>
    <w:rsid w:val="001A592D"/>
    <w:rsid w:val="001B3A67"/>
    <w:rsid w:val="001B505A"/>
    <w:rsid w:val="001C08D6"/>
    <w:rsid w:val="001C6752"/>
    <w:rsid w:val="001D0541"/>
    <w:rsid w:val="001D0B64"/>
    <w:rsid w:val="001D2E49"/>
    <w:rsid w:val="001D3C03"/>
    <w:rsid w:val="001D4FA7"/>
    <w:rsid w:val="001D568F"/>
    <w:rsid w:val="001D5691"/>
    <w:rsid w:val="001D56B2"/>
    <w:rsid w:val="001D573F"/>
    <w:rsid w:val="001E128F"/>
    <w:rsid w:val="001F3421"/>
    <w:rsid w:val="001F5122"/>
    <w:rsid w:val="001F72E0"/>
    <w:rsid w:val="002004DF"/>
    <w:rsid w:val="00201B20"/>
    <w:rsid w:val="00210429"/>
    <w:rsid w:val="00212B60"/>
    <w:rsid w:val="00212D5F"/>
    <w:rsid w:val="00213531"/>
    <w:rsid w:val="00222C89"/>
    <w:rsid w:val="00225B0F"/>
    <w:rsid w:val="0023034D"/>
    <w:rsid w:val="00236534"/>
    <w:rsid w:val="00237B6E"/>
    <w:rsid w:val="00242343"/>
    <w:rsid w:val="00242D5A"/>
    <w:rsid w:val="00244D75"/>
    <w:rsid w:val="002477D1"/>
    <w:rsid w:val="00263781"/>
    <w:rsid w:val="00266CE4"/>
    <w:rsid w:val="00272020"/>
    <w:rsid w:val="00272A57"/>
    <w:rsid w:val="00272D07"/>
    <w:rsid w:val="00280F84"/>
    <w:rsid w:val="00285B48"/>
    <w:rsid w:val="00291822"/>
    <w:rsid w:val="00293836"/>
    <w:rsid w:val="00296A82"/>
    <w:rsid w:val="002973B5"/>
    <w:rsid w:val="002A0A2A"/>
    <w:rsid w:val="002B0D11"/>
    <w:rsid w:val="002B0D7C"/>
    <w:rsid w:val="002B199B"/>
    <w:rsid w:val="002B60AC"/>
    <w:rsid w:val="002B6B2D"/>
    <w:rsid w:val="002B75BA"/>
    <w:rsid w:val="002C2033"/>
    <w:rsid w:val="002C74AA"/>
    <w:rsid w:val="002C7F67"/>
    <w:rsid w:val="002D1CED"/>
    <w:rsid w:val="002E0853"/>
    <w:rsid w:val="002E28F4"/>
    <w:rsid w:val="002E4864"/>
    <w:rsid w:val="002E67AF"/>
    <w:rsid w:val="002F043C"/>
    <w:rsid w:val="002F4D6B"/>
    <w:rsid w:val="002F6600"/>
    <w:rsid w:val="002F6F1E"/>
    <w:rsid w:val="002F71D8"/>
    <w:rsid w:val="002F7CB5"/>
    <w:rsid w:val="003012DC"/>
    <w:rsid w:val="00302B8F"/>
    <w:rsid w:val="00307EF2"/>
    <w:rsid w:val="003124F0"/>
    <w:rsid w:val="00313177"/>
    <w:rsid w:val="0031339B"/>
    <w:rsid w:val="003240FA"/>
    <w:rsid w:val="00327183"/>
    <w:rsid w:val="003277B6"/>
    <w:rsid w:val="0033035B"/>
    <w:rsid w:val="00333BBC"/>
    <w:rsid w:val="0034476A"/>
    <w:rsid w:val="003452DA"/>
    <w:rsid w:val="00350E79"/>
    <w:rsid w:val="0035134C"/>
    <w:rsid w:val="003528AE"/>
    <w:rsid w:val="00362748"/>
    <w:rsid w:val="00365FC7"/>
    <w:rsid w:val="00367633"/>
    <w:rsid w:val="003757BA"/>
    <w:rsid w:val="00377DE5"/>
    <w:rsid w:val="003826EB"/>
    <w:rsid w:val="003834E4"/>
    <w:rsid w:val="00384D1B"/>
    <w:rsid w:val="003867B5"/>
    <w:rsid w:val="00386BA7"/>
    <w:rsid w:val="00390A00"/>
    <w:rsid w:val="00390EBF"/>
    <w:rsid w:val="0039363D"/>
    <w:rsid w:val="00396310"/>
    <w:rsid w:val="003A1E47"/>
    <w:rsid w:val="003A2E82"/>
    <w:rsid w:val="003A404E"/>
    <w:rsid w:val="003A69A2"/>
    <w:rsid w:val="003B1BBE"/>
    <w:rsid w:val="003B208B"/>
    <w:rsid w:val="003B3300"/>
    <w:rsid w:val="003C436D"/>
    <w:rsid w:val="003C5F15"/>
    <w:rsid w:val="003C6069"/>
    <w:rsid w:val="003D1DDE"/>
    <w:rsid w:val="003D5EF8"/>
    <w:rsid w:val="003D6855"/>
    <w:rsid w:val="003D6C3F"/>
    <w:rsid w:val="003E0AB4"/>
    <w:rsid w:val="003E7AC6"/>
    <w:rsid w:val="003F1717"/>
    <w:rsid w:val="003F5702"/>
    <w:rsid w:val="0040546B"/>
    <w:rsid w:val="00410490"/>
    <w:rsid w:val="00410BF9"/>
    <w:rsid w:val="00415C2B"/>
    <w:rsid w:val="004220C8"/>
    <w:rsid w:val="004234A7"/>
    <w:rsid w:val="00425BA4"/>
    <w:rsid w:val="00427B79"/>
    <w:rsid w:val="00431964"/>
    <w:rsid w:val="004430E2"/>
    <w:rsid w:val="004439E5"/>
    <w:rsid w:val="004520ED"/>
    <w:rsid w:val="00460C87"/>
    <w:rsid w:val="00462B50"/>
    <w:rsid w:val="00463FE7"/>
    <w:rsid w:val="004718EE"/>
    <w:rsid w:val="00482361"/>
    <w:rsid w:val="00483275"/>
    <w:rsid w:val="00483B0E"/>
    <w:rsid w:val="00484C35"/>
    <w:rsid w:val="004860C5"/>
    <w:rsid w:val="00490FBB"/>
    <w:rsid w:val="00493A21"/>
    <w:rsid w:val="0049559D"/>
    <w:rsid w:val="004A16EE"/>
    <w:rsid w:val="004A2C7E"/>
    <w:rsid w:val="004A56E6"/>
    <w:rsid w:val="004B2182"/>
    <w:rsid w:val="004B22D6"/>
    <w:rsid w:val="004B32A3"/>
    <w:rsid w:val="004B681A"/>
    <w:rsid w:val="004C3130"/>
    <w:rsid w:val="004C4DBF"/>
    <w:rsid w:val="004D026A"/>
    <w:rsid w:val="004D69AC"/>
    <w:rsid w:val="004E228D"/>
    <w:rsid w:val="004E79A6"/>
    <w:rsid w:val="004F2656"/>
    <w:rsid w:val="004F561E"/>
    <w:rsid w:val="004F7ECF"/>
    <w:rsid w:val="004F7FE8"/>
    <w:rsid w:val="00504585"/>
    <w:rsid w:val="00506B64"/>
    <w:rsid w:val="00507D02"/>
    <w:rsid w:val="00512B61"/>
    <w:rsid w:val="00514E6C"/>
    <w:rsid w:val="00515C21"/>
    <w:rsid w:val="005234C1"/>
    <w:rsid w:val="00523A19"/>
    <w:rsid w:val="00524426"/>
    <w:rsid w:val="005271E2"/>
    <w:rsid w:val="00531843"/>
    <w:rsid w:val="00534A16"/>
    <w:rsid w:val="00535AAA"/>
    <w:rsid w:val="00536229"/>
    <w:rsid w:val="005363D5"/>
    <w:rsid w:val="00542086"/>
    <w:rsid w:val="00543780"/>
    <w:rsid w:val="005521D1"/>
    <w:rsid w:val="00557B3E"/>
    <w:rsid w:val="00565E0B"/>
    <w:rsid w:val="005717F4"/>
    <w:rsid w:val="00571C0D"/>
    <w:rsid w:val="00575B88"/>
    <w:rsid w:val="00581C29"/>
    <w:rsid w:val="00582286"/>
    <w:rsid w:val="00583430"/>
    <w:rsid w:val="005858FE"/>
    <w:rsid w:val="00596DB5"/>
    <w:rsid w:val="005A6D5A"/>
    <w:rsid w:val="005B2D81"/>
    <w:rsid w:val="005B5833"/>
    <w:rsid w:val="005B7DC6"/>
    <w:rsid w:val="005C1A1C"/>
    <w:rsid w:val="005C61A8"/>
    <w:rsid w:val="005C6D07"/>
    <w:rsid w:val="005C75CD"/>
    <w:rsid w:val="005D1236"/>
    <w:rsid w:val="005D1C80"/>
    <w:rsid w:val="005D3873"/>
    <w:rsid w:val="005D5213"/>
    <w:rsid w:val="005D788E"/>
    <w:rsid w:val="005E1A54"/>
    <w:rsid w:val="005E1D76"/>
    <w:rsid w:val="005E4310"/>
    <w:rsid w:val="005E6063"/>
    <w:rsid w:val="005E6C70"/>
    <w:rsid w:val="005E7A32"/>
    <w:rsid w:val="005F0A4F"/>
    <w:rsid w:val="005F12FD"/>
    <w:rsid w:val="005F198E"/>
    <w:rsid w:val="005F2873"/>
    <w:rsid w:val="00600050"/>
    <w:rsid w:val="006016FB"/>
    <w:rsid w:val="00610462"/>
    <w:rsid w:val="00611079"/>
    <w:rsid w:val="00611893"/>
    <w:rsid w:val="00613E5D"/>
    <w:rsid w:val="006170F3"/>
    <w:rsid w:val="00617307"/>
    <w:rsid w:val="0062376D"/>
    <w:rsid w:val="00626FC6"/>
    <w:rsid w:val="00627E0D"/>
    <w:rsid w:val="006306C3"/>
    <w:rsid w:val="00630F7E"/>
    <w:rsid w:val="0063509E"/>
    <w:rsid w:val="00635A23"/>
    <w:rsid w:val="006420C4"/>
    <w:rsid w:val="00647AEF"/>
    <w:rsid w:val="00647B1C"/>
    <w:rsid w:val="00651367"/>
    <w:rsid w:val="00654AA0"/>
    <w:rsid w:val="006639B5"/>
    <w:rsid w:val="0066545B"/>
    <w:rsid w:val="00671BA3"/>
    <w:rsid w:val="00672F8A"/>
    <w:rsid w:val="00673138"/>
    <w:rsid w:val="00675553"/>
    <w:rsid w:val="00675E61"/>
    <w:rsid w:val="00677E35"/>
    <w:rsid w:val="00677F73"/>
    <w:rsid w:val="00682CF3"/>
    <w:rsid w:val="00690A61"/>
    <w:rsid w:val="006946A9"/>
    <w:rsid w:val="00694871"/>
    <w:rsid w:val="00696F2C"/>
    <w:rsid w:val="006A0F9B"/>
    <w:rsid w:val="006A404B"/>
    <w:rsid w:val="006B100C"/>
    <w:rsid w:val="006B2B4B"/>
    <w:rsid w:val="006B34C3"/>
    <w:rsid w:val="006B6D7E"/>
    <w:rsid w:val="006C0B6D"/>
    <w:rsid w:val="006C3F35"/>
    <w:rsid w:val="006D16BA"/>
    <w:rsid w:val="006F533C"/>
    <w:rsid w:val="006F6D0F"/>
    <w:rsid w:val="007006F6"/>
    <w:rsid w:val="0070088C"/>
    <w:rsid w:val="00703516"/>
    <w:rsid w:val="00705739"/>
    <w:rsid w:val="007122CB"/>
    <w:rsid w:val="00715F27"/>
    <w:rsid w:val="00721341"/>
    <w:rsid w:val="00723631"/>
    <w:rsid w:val="0072401F"/>
    <w:rsid w:val="0072439C"/>
    <w:rsid w:val="007255B2"/>
    <w:rsid w:val="0073339D"/>
    <w:rsid w:val="00735CAF"/>
    <w:rsid w:val="00735F0B"/>
    <w:rsid w:val="007413EF"/>
    <w:rsid w:val="00742C3E"/>
    <w:rsid w:val="00742C5E"/>
    <w:rsid w:val="00746C46"/>
    <w:rsid w:val="00763DC1"/>
    <w:rsid w:val="0076703C"/>
    <w:rsid w:val="00767ACF"/>
    <w:rsid w:val="007732D0"/>
    <w:rsid w:val="007779B5"/>
    <w:rsid w:val="00780840"/>
    <w:rsid w:val="00780BB1"/>
    <w:rsid w:val="007820B0"/>
    <w:rsid w:val="00784D45"/>
    <w:rsid w:val="00784F9E"/>
    <w:rsid w:val="00791B8C"/>
    <w:rsid w:val="007942D7"/>
    <w:rsid w:val="00797F68"/>
    <w:rsid w:val="007A0CA3"/>
    <w:rsid w:val="007A2818"/>
    <w:rsid w:val="007A3905"/>
    <w:rsid w:val="007A48FD"/>
    <w:rsid w:val="007A65DB"/>
    <w:rsid w:val="007B15F5"/>
    <w:rsid w:val="007B1686"/>
    <w:rsid w:val="007B2BC7"/>
    <w:rsid w:val="007B4B70"/>
    <w:rsid w:val="007B61B1"/>
    <w:rsid w:val="007C2723"/>
    <w:rsid w:val="007C5696"/>
    <w:rsid w:val="007D6E3C"/>
    <w:rsid w:val="007E084B"/>
    <w:rsid w:val="007E0C0C"/>
    <w:rsid w:val="007E333F"/>
    <w:rsid w:val="007E3461"/>
    <w:rsid w:val="007E686A"/>
    <w:rsid w:val="007E6D9E"/>
    <w:rsid w:val="007F22A0"/>
    <w:rsid w:val="007F366C"/>
    <w:rsid w:val="007F380F"/>
    <w:rsid w:val="007F4FA7"/>
    <w:rsid w:val="007F6249"/>
    <w:rsid w:val="00801EC2"/>
    <w:rsid w:val="008023A3"/>
    <w:rsid w:val="00803160"/>
    <w:rsid w:val="008036E4"/>
    <w:rsid w:val="008117FF"/>
    <w:rsid w:val="00812250"/>
    <w:rsid w:val="00813E40"/>
    <w:rsid w:val="00815089"/>
    <w:rsid w:val="00816919"/>
    <w:rsid w:val="00817D72"/>
    <w:rsid w:val="00822D0E"/>
    <w:rsid w:val="00841A67"/>
    <w:rsid w:val="00847ECE"/>
    <w:rsid w:val="0085564F"/>
    <w:rsid w:val="008564CB"/>
    <w:rsid w:val="008578C9"/>
    <w:rsid w:val="0086106C"/>
    <w:rsid w:val="008633B6"/>
    <w:rsid w:val="00865E93"/>
    <w:rsid w:val="0086748C"/>
    <w:rsid w:val="0087146E"/>
    <w:rsid w:val="00871FA1"/>
    <w:rsid w:val="008748D2"/>
    <w:rsid w:val="0088276A"/>
    <w:rsid w:val="00884838"/>
    <w:rsid w:val="008855AA"/>
    <w:rsid w:val="00885C74"/>
    <w:rsid w:val="008927D8"/>
    <w:rsid w:val="008956AB"/>
    <w:rsid w:val="008964FC"/>
    <w:rsid w:val="008A069B"/>
    <w:rsid w:val="008A50EC"/>
    <w:rsid w:val="008A7974"/>
    <w:rsid w:val="008B07CE"/>
    <w:rsid w:val="008B25A1"/>
    <w:rsid w:val="008B5A49"/>
    <w:rsid w:val="008C193B"/>
    <w:rsid w:val="008C4588"/>
    <w:rsid w:val="008C647E"/>
    <w:rsid w:val="008D13F6"/>
    <w:rsid w:val="008D238C"/>
    <w:rsid w:val="008D24E0"/>
    <w:rsid w:val="008D39BB"/>
    <w:rsid w:val="008E4669"/>
    <w:rsid w:val="008E6C33"/>
    <w:rsid w:val="008F1CD1"/>
    <w:rsid w:val="008F326A"/>
    <w:rsid w:val="008F4CBE"/>
    <w:rsid w:val="008F5CFE"/>
    <w:rsid w:val="008F5F22"/>
    <w:rsid w:val="008F702C"/>
    <w:rsid w:val="0090047A"/>
    <w:rsid w:val="00901C91"/>
    <w:rsid w:val="00907FF4"/>
    <w:rsid w:val="009110D3"/>
    <w:rsid w:val="009173DA"/>
    <w:rsid w:val="00931EC0"/>
    <w:rsid w:val="00931F2B"/>
    <w:rsid w:val="0094455C"/>
    <w:rsid w:val="0094767E"/>
    <w:rsid w:val="009523FA"/>
    <w:rsid w:val="00953523"/>
    <w:rsid w:val="009609D6"/>
    <w:rsid w:val="0096198A"/>
    <w:rsid w:val="00963337"/>
    <w:rsid w:val="0096762C"/>
    <w:rsid w:val="00967B9A"/>
    <w:rsid w:val="00972ACD"/>
    <w:rsid w:val="00991488"/>
    <w:rsid w:val="009949EA"/>
    <w:rsid w:val="00994E68"/>
    <w:rsid w:val="00994FE4"/>
    <w:rsid w:val="0099667F"/>
    <w:rsid w:val="009977A4"/>
    <w:rsid w:val="009A3569"/>
    <w:rsid w:val="009A37BA"/>
    <w:rsid w:val="009A4D32"/>
    <w:rsid w:val="009A58D9"/>
    <w:rsid w:val="009B1F40"/>
    <w:rsid w:val="009B2422"/>
    <w:rsid w:val="009B2EBD"/>
    <w:rsid w:val="009B52E7"/>
    <w:rsid w:val="009C0365"/>
    <w:rsid w:val="009C525A"/>
    <w:rsid w:val="009C529A"/>
    <w:rsid w:val="009C5646"/>
    <w:rsid w:val="009C7349"/>
    <w:rsid w:val="009D4A29"/>
    <w:rsid w:val="009D55CD"/>
    <w:rsid w:val="009E0E55"/>
    <w:rsid w:val="009E2340"/>
    <w:rsid w:val="009E3F9C"/>
    <w:rsid w:val="009E4A15"/>
    <w:rsid w:val="009E4BEC"/>
    <w:rsid w:val="009E51BC"/>
    <w:rsid w:val="009E5774"/>
    <w:rsid w:val="009E7313"/>
    <w:rsid w:val="009F6A17"/>
    <w:rsid w:val="009F6CB7"/>
    <w:rsid w:val="009F6CE3"/>
    <w:rsid w:val="009F6D3D"/>
    <w:rsid w:val="009F727A"/>
    <w:rsid w:val="00A07EEA"/>
    <w:rsid w:val="00A12FA9"/>
    <w:rsid w:val="00A131B1"/>
    <w:rsid w:val="00A13937"/>
    <w:rsid w:val="00A13C64"/>
    <w:rsid w:val="00A15DB0"/>
    <w:rsid w:val="00A16B68"/>
    <w:rsid w:val="00A16D0E"/>
    <w:rsid w:val="00A20F54"/>
    <w:rsid w:val="00A231C6"/>
    <w:rsid w:val="00A233C5"/>
    <w:rsid w:val="00A349CA"/>
    <w:rsid w:val="00A370B5"/>
    <w:rsid w:val="00A377BB"/>
    <w:rsid w:val="00A41F28"/>
    <w:rsid w:val="00A44179"/>
    <w:rsid w:val="00A44DC4"/>
    <w:rsid w:val="00A46029"/>
    <w:rsid w:val="00A47B85"/>
    <w:rsid w:val="00A50C97"/>
    <w:rsid w:val="00A52314"/>
    <w:rsid w:val="00A55D11"/>
    <w:rsid w:val="00A56F80"/>
    <w:rsid w:val="00A64A11"/>
    <w:rsid w:val="00A64BE6"/>
    <w:rsid w:val="00A6519D"/>
    <w:rsid w:val="00A661FF"/>
    <w:rsid w:val="00A67B48"/>
    <w:rsid w:val="00A73B37"/>
    <w:rsid w:val="00A80451"/>
    <w:rsid w:val="00A81275"/>
    <w:rsid w:val="00A82749"/>
    <w:rsid w:val="00A82AAE"/>
    <w:rsid w:val="00A82B67"/>
    <w:rsid w:val="00A83A3E"/>
    <w:rsid w:val="00A8514D"/>
    <w:rsid w:val="00A900B1"/>
    <w:rsid w:val="00A9037E"/>
    <w:rsid w:val="00A92A2A"/>
    <w:rsid w:val="00A93338"/>
    <w:rsid w:val="00AA09F5"/>
    <w:rsid w:val="00AA1409"/>
    <w:rsid w:val="00AA45FA"/>
    <w:rsid w:val="00AA5BC2"/>
    <w:rsid w:val="00AA7A22"/>
    <w:rsid w:val="00AB08E9"/>
    <w:rsid w:val="00AB325D"/>
    <w:rsid w:val="00AB5F38"/>
    <w:rsid w:val="00AC5361"/>
    <w:rsid w:val="00AD3FFD"/>
    <w:rsid w:val="00AD5B2C"/>
    <w:rsid w:val="00AD6152"/>
    <w:rsid w:val="00AE2036"/>
    <w:rsid w:val="00AE29C4"/>
    <w:rsid w:val="00AE3C48"/>
    <w:rsid w:val="00AE3E26"/>
    <w:rsid w:val="00AF155B"/>
    <w:rsid w:val="00AF4701"/>
    <w:rsid w:val="00AF63D7"/>
    <w:rsid w:val="00AF77D6"/>
    <w:rsid w:val="00AF7ACE"/>
    <w:rsid w:val="00AF7F69"/>
    <w:rsid w:val="00B028B6"/>
    <w:rsid w:val="00B12EDF"/>
    <w:rsid w:val="00B17313"/>
    <w:rsid w:val="00B210F4"/>
    <w:rsid w:val="00B23B40"/>
    <w:rsid w:val="00B24986"/>
    <w:rsid w:val="00B2707F"/>
    <w:rsid w:val="00B2764E"/>
    <w:rsid w:val="00B31255"/>
    <w:rsid w:val="00B33D72"/>
    <w:rsid w:val="00B33DA4"/>
    <w:rsid w:val="00B34215"/>
    <w:rsid w:val="00B415D3"/>
    <w:rsid w:val="00B42462"/>
    <w:rsid w:val="00B45478"/>
    <w:rsid w:val="00B517AB"/>
    <w:rsid w:val="00B52C1D"/>
    <w:rsid w:val="00B5625C"/>
    <w:rsid w:val="00B62146"/>
    <w:rsid w:val="00B63A72"/>
    <w:rsid w:val="00B66E4F"/>
    <w:rsid w:val="00B81767"/>
    <w:rsid w:val="00B8224F"/>
    <w:rsid w:val="00B85CE7"/>
    <w:rsid w:val="00B90771"/>
    <w:rsid w:val="00B939D9"/>
    <w:rsid w:val="00BA1CA5"/>
    <w:rsid w:val="00BB1EE0"/>
    <w:rsid w:val="00BB2538"/>
    <w:rsid w:val="00BB3A06"/>
    <w:rsid w:val="00BB6341"/>
    <w:rsid w:val="00BB6F47"/>
    <w:rsid w:val="00BC2901"/>
    <w:rsid w:val="00BD0648"/>
    <w:rsid w:val="00BD1B3E"/>
    <w:rsid w:val="00BD1D0A"/>
    <w:rsid w:val="00BD3B21"/>
    <w:rsid w:val="00BD5971"/>
    <w:rsid w:val="00BD7F37"/>
    <w:rsid w:val="00BE0718"/>
    <w:rsid w:val="00BE1EA6"/>
    <w:rsid w:val="00BE3C1B"/>
    <w:rsid w:val="00BE5AA1"/>
    <w:rsid w:val="00BE7329"/>
    <w:rsid w:val="00BF0A80"/>
    <w:rsid w:val="00BF0FB4"/>
    <w:rsid w:val="00BF1E15"/>
    <w:rsid w:val="00BF2F5E"/>
    <w:rsid w:val="00C04372"/>
    <w:rsid w:val="00C0604A"/>
    <w:rsid w:val="00C0760D"/>
    <w:rsid w:val="00C126E6"/>
    <w:rsid w:val="00C1420E"/>
    <w:rsid w:val="00C15024"/>
    <w:rsid w:val="00C153A0"/>
    <w:rsid w:val="00C15B48"/>
    <w:rsid w:val="00C21F33"/>
    <w:rsid w:val="00C22664"/>
    <w:rsid w:val="00C230A6"/>
    <w:rsid w:val="00C30419"/>
    <w:rsid w:val="00C30A74"/>
    <w:rsid w:val="00C32F5D"/>
    <w:rsid w:val="00C333C9"/>
    <w:rsid w:val="00C336B0"/>
    <w:rsid w:val="00C40ECC"/>
    <w:rsid w:val="00C44E65"/>
    <w:rsid w:val="00C46071"/>
    <w:rsid w:val="00C47230"/>
    <w:rsid w:val="00C47CD7"/>
    <w:rsid w:val="00C52722"/>
    <w:rsid w:val="00C5347A"/>
    <w:rsid w:val="00C55FF3"/>
    <w:rsid w:val="00C56874"/>
    <w:rsid w:val="00C605AB"/>
    <w:rsid w:val="00C64847"/>
    <w:rsid w:val="00C65BFA"/>
    <w:rsid w:val="00C663B2"/>
    <w:rsid w:val="00C67008"/>
    <w:rsid w:val="00C678C3"/>
    <w:rsid w:val="00C67DC1"/>
    <w:rsid w:val="00C70F3F"/>
    <w:rsid w:val="00C84C6D"/>
    <w:rsid w:val="00C874A8"/>
    <w:rsid w:val="00C91067"/>
    <w:rsid w:val="00CA0ECE"/>
    <w:rsid w:val="00CA0FFA"/>
    <w:rsid w:val="00CA335B"/>
    <w:rsid w:val="00CA65D9"/>
    <w:rsid w:val="00CA6A9A"/>
    <w:rsid w:val="00CC2661"/>
    <w:rsid w:val="00CC286B"/>
    <w:rsid w:val="00CC4CAA"/>
    <w:rsid w:val="00CD11A4"/>
    <w:rsid w:val="00CD2336"/>
    <w:rsid w:val="00CD427A"/>
    <w:rsid w:val="00CD777A"/>
    <w:rsid w:val="00CE6306"/>
    <w:rsid w:val="00CE72DA"/>
    <w:rsid w:val="00CF0AC7"/>
    <w:rsid w:val="00CF0FF1"/>
    <w:rsid w:val="00CF2597"/>
    <w:rsid w:val="00CF382F"/>
    <w:rsid w:val="00D02C9B"/>
    <w:rsid w:val="00D0393A"/>
    <w:rsid w:val="00D043E8"/>
    <w:rsid w:val="00D068A9"/>
    <w:rsid w:val="00D06F23"/>
    <w:rsid w:val="00D105CB"/>
    <w:rsid w:val="00D1252E"/>
    <w:rsid w:val="00D12B88"/>
    <w:rsid w:val="00D12BB1"/>
    <w:rsid w:val="00D13B76"/>
    <w:rsid w:val="00D20AF0"/>
    <w:rsid w:val="00D219CD"/>
    <w:rsid w:val="00D24779"/>
    <w:rsid w:val="00D24B84"/>
    <w:rsid w:val="00D2688F"/>
    <w:rsid w:val="00D26DC4"/>
    <w:rsid w:val="00D275CF"/>
    <w:rsid w:val="00D323CE"/>
    <w:rsid w:val="00D340B2"/>
    <w:rsid w:val="00D350B0"/>
    <w:rsid w:val="00D42476"/>
    <w:rsid w:val="00D45D13"/>
    <w:rsid w:val="00D503DB"/>
    <w:rsid w:val="00D51C46"/>
    <w:rsid w:val="00D5315A"/>
    <w:rsid w:val="00D558CE"/>
    <w:rsid w:val="00D570CA"/>
    <w:rsid w:val="00D57467"/>
    <w:rsid w:val="00D608B4"/>
    <w:rsid w:val="00D61722"/>
    <w:rsid w:val="00D64FD3"/>
    <w:rsid w:val="00D667CE"/>
    <w:rsid w:val="00D71188"/>
    <w:rsid w:val="00D7259D"/>
    <w:rsid w:val="00D726B5"/>
    <w:rsid w:val="00D74E3C"/>
    <w:rsid w:val="00D751CA"/>
    <w:rsid w:val="00D8124C"/>
    <w:rsid w:val="00D815C3"/>
    <w:rsid w:val="00D83CE8"/>
    <w:rsid w:val="00D846FF"/>
    <w:rsid w:val="00D87F8C"/>
    <w:rsid w:val="00D90FE0"/>
    <w:rsid w:val="00D93075"/>
    <w:rsid w:val="00D968BB"/>
    <w:rsid w:val="00D970EE"/>
    <w:rsid w:val="00DA19A4"/>
    <w:rsid w:val="00DA2D30"/>
    <w:rsid w:val="00DA6FF7"/>
    <w:rsid w:val="00DB18BD"/>
    <w:rsid w:val="00DB3880"/>
    <w:rsid w:val="00DB4227"/>
    <w:rsid w:val="00DB49DD"/>
    <w:rsid w:val="00DC0F22"/>
    <w:rsid w:val="00DC4572"/>
    <w:rsid w:val="00DD2015"/>
    <w:rsid w:val="00DE39A8"/>
    <w:rsid w:val="00DE3B6E"/>
    <w:rsid w:val="00DE7D98"/>
    <w:rsid w:val="00DE7F3C"/>
    <w:rsid w:val="00DF1A72"/>
    <w:rsid w:val="00DF3051"/>
    <w:rsid w:val="00DF5163"/>
    <w:rsid w:val="00DF6698"/>
    <w:rsid w:val="00DF6897"/>
    <w:rsid w:val="00DF7DD5"/>
    <w:rsid w:val="00E04519"/>
    <w:rsid w:val="00E04BBB"/>
    <w:rsid w:val="00E06451"/>
    <w:rsid w:val="00E103BA"/>
    <w:rsid w:val="00E10FB6"/>
    <w:rsid w:val="00E15F77"/>
    <w:rsid w:val="00E16D98"/>
    <w:rsid w:val="00E17CF1"/>
    <w:rsid w:val="00E20213"/>
    <w:rsid w:val="00E2461A"/>
    <w:rsid w:val="00E26477"/>
    <w:rsid w:val="00E264D6"/>
    <w:rsid w:val="00E3603B"/>
    <w:rsid w:val="00E36461"/>
    <w:rsid w:val="00E4139C"/>
    <w:rsid w:val="00E4149A"/>
    <w:rsid w:val="00E43163"/>
    <w:rsid w:val="00E43346"/>
    <w:rsid w:val="00E45F65"/>
    <w:rsid w:val="00E50F26"/>
    <w:rsid w:val="00E5214F"/>
    <w:rsid w:val="00E54267"/>
    <w:rsid w:val="00E5684D"/>
    <w:rsid w:val="00E62238"/>
    <w:rsid w:val="00E6558B"/>
    <w:rsid w:val="00E66696"/>
    <w:rsid w:val="00E70D9C"/>
    <w:rsid w:val="00E70F91"/>
    <w:rsid w:val="00E73891"/>
    <w:rsid w:val="00E83DF1"/>
    <w:rsid w:val="00E8472A"/>
    <w:rsid w:val="00E848CF"/>
    <w:rsid w:val="00E907B1"/>
    <w:rsid w:val="00E91D41"/>
    <w:rsid w:val="00E94B9D"/>
    <w:rsid w:val="00E95CDE"/>
    <w:rsid w:val="00E95FC7"/>
    <w:rsid w:val="00EA084C"/>
    <w:rsid w:val="00EA2B45"/>
    <w:rsid w:val="00EA2C63"/>
    <w:rsid w:val="00EA5A3B"/>
    <w:rsid w:val="00EA75E5"/>
    <w:rsid w:val="00EB4811"/>
    <w:rsid w:val="00EB781D"/>
    <w:rsid w:val="00EB7CB9"/>
    <w:rsid w:val="00ED02BB"/>
    <w:rsid w:val="00ED25CD"/>
    <w:rsid w:val="00ED7B41"/>
    <w:rsid w:val="00EE30C5"/>
    <w:rsid w:val="00EE319B"/>
    <w:rsid w:val="00EF0469"/>
    <w:rsid w:val="00EF19F6"/>
    <w:rsid w:val="00F01FD3"/>
    <w:rsid w:val="00F059B9"/>
    <w:rsid w:val="00F12494"/>
    <w:rsid w:val="00F144E2"/>
    <w:rsid w:val="00F1488F"/>
    <w:rsid w:val="00F21913"/>
    <w:rsid w:val="00F25EB8"/>
    <w:rsid w:val="00F30011"/>
    <w:rsid w:val="00F30101"/>
    <w:rsid w:val="00F30308"/>
    <w:rsid w:val="00F33211"/>
    <w:rsid w:val="00F34D01"/>
    <w:rsid w:val="00F4552B"/>
    <w:rsid w:val="00F45989"/>
    <w:rsid w:val="00F4798B"/>
    <w:rsid w:val="00F56D48"/>
    <w:rsid w:val="00F60B7C"/>
    <w:rsid w:val="00F65DC4"/>
    <w:rsid w:val="00F67829"/>
    <w:rsid w:val="00F7009D"/>
    <w:rsid w:val="00F72ABD"/>
    <w:rsid w:val="00F735DD"/>
    <w:rsid w:val="00F736C9"/>
    <w:rsid w:val="00F74E7A"/>
    <w:rsid w:val="00F767B1"/>
    <w:rsid w:val="00F776F1"/>
    <w:rsid w:val="00F77A67"/>
    <w:rsid w:val="00F832AC"/>
    <w:rsid w:val="00F854E9"/>
    <w:rsid w:val="00F912FA"/>
    <w:rsid w:val="00F91FD6"/>
    <w:rsid w:val="00F94E7E"/>
    <w:rsid w:val="00F966FA"/>
    <w:rsid w:val="00FA0214"/>
    <w:rsid w:val="00FA232E"/>
    <w:rsid w:val="00FA4184"/>
    <w:rsid w:val="00FA5894"/>
    <w:rsid w:val="00FA68C6"/>
    <w:rsid w:val="00FA6E80"/>
    <w:rsid w:val="00FB1DC1"/>
    <w:rsid w:val="00FB2968"/>
    <w:rsid w:val="00FB51BA"/>
    <w:rsid w:val="00FB60FB"/>
    <w:rsid w:val="00FB6378"/>
    <w:rsid w:val="00FC0E52"/>
    <w:rsid w:val="00FC2063"/>
    <w:rsid w:val="00FC486F"/>
    <w:rsid w:val="00FC76F5"/>
    <w:rsid w:val="00FC7ED0"/>
    <w:rsid w:val="00FD1EF8"/>
    <w:rsid w:val="00FD4DAA"/>
    <w:rsid w:val="00FD5897"/>
    <w:rsid w:val="00FD6D36"/>
    <w:rsid w:val="00FD7FD7"/>
    <w:rsid w:val="00FE4BD1"/>
    <w:rsid w:val="00FE6BED"/>
    <w:rsid w:val="00FF16BD"/>
    <w:rsid w:val="00FF2D42"/>
    <w:rsid w:val="00FF3CC9"/>
    <w:rsid w:val="00FF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0CF547C"/>
  <w15:chartTrackingRefBased/>
  <w15:docId w15:val="{6105FE0A-2FE9-45F8-8EE5-8C3047CE2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971"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Titre2">
    <w:name w:val="heading 2"/>
    <w:basedOn w:val="Normal"/>
    <w:next w:val="Normal"/>
    <w:qFormat/>
    <w:pPr>
      <w:keepNext/>
      <w:spacing w:line="320" w:lineRule="atLeast"/>
      <w:ind w:left="142"/>
      <w:jc w:val="both"/>
      <w:outlineLvl w:val="1"/>
    </w:pPr>
    <w:rPr>
      <w:b/>
      <w:sz w:val="36"/>
    </w:rPr>
  </w:style>
  <w:style w:type="paragraph" w:styleId="Titre3">
    <w:name w:val="heading 3"/>
    <w:basedOn w:val="Normal"/>
    <w:next w:val="Normal"/>
    <w:qFormat/>
    <w:pPr>
      <w:keepNext/>
      <w:spacing w:after="120" w:line="320" w:lineRule="atLeast"/>
      <w:jc w:val="both"/>
      <w:outlineLvl w:val="2"/>
    </w:pPr>
    <w:rPr>
      <w:b/>
      <w:sz w:val="36"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Titre5">
    <w:name w:val="heading 5"/>
    <w:basedOn w:val="Normal"/>
    <w:next w:val="Normal"/>
    <w:qFormat/>
    <w:pPr>
      <w:keepNext/>
      <w:spacing w:after="240"/>
      <w:outlineLvl w:val="4"/>
    </w:pPr>
    <w:rPr>
      <w:sz w:val="28"/>
    </w:rPr>
  </w:style>
  <w:style w:type="paragraph" w:styleId="Titre6">
    <w:name w:val="heading 6"/>
    <w:basedOn w:val="Normal"/>
    <w:next w:val="Normal"/>
    <w:qFormat/>
    <w:pPr>
      <w:keepNext/>
      <w:spacing w:after="120" w:line="320" w:lineRule="atLeast"/>
      <w:jc w:val="center"/>
      <w:outlineLvl w:val="5"/>
    </w:pPr>
    <w:rPr>
      <w:b/>
      <w:sz w:val="24"/>
    </w:rPr>
  </w:style>
  <w:style w:type="paragraph" w:styleId="Titre7">
    <w:name w:val="heading 7"/>
    <w:basedOn w:val="Normal"/>
    <w:next w:val="Normal"/>
    <w:qFormat/>
    <w:pPr>
      <w:keepNext/>
      <w:spacing w:after="120" w:line="320" w:lineRule="atLeast"/>
      <w:ind w:firstLine="567"/>
      <w:jc w:val="center"/>
      <w:outlineLvl w:val="6"/>
    </w:pPr>
    <w:rPr>
      <w:b/>
      <w:bCs/>
      <w:sz w:val="24"/>
    </w:rPr>
  </w:style>
  <w:style w:type="paragraph" w:styleId="Titre8">
    <w:name w:val="heading 8"/>
    <w:basedOn w:val="Normal"/>
    <w:next w:val="Normal"/>
    <w:qFormat/>
    <w:pPr>
      <w:keepNext/>
      <w:spacing w:after="240" w:line="300" w:lineRule="atLeast"/>
      <w:outlineLvl w:val="7"/>
    </w:pPr>
    <w:rPr>
      <w:b/>
      <w:bCs/>
      <w:sz w:val="24"/>
      <w:u w:val="single"/>
      <w:lang w:val="it-IT"/>
    </w:rPr>
  </w:style>
  <w:style w:type="paragraph" w:styleId="Titre9">
    <w:name w:val="heading 9"/>
    <w:basedOn w:val="Normal"/>
    <w:next w:val="Normal"/>
    <w:qFormat/>
    <w:pPr>
      <w:keepNext/>
      <w:jc w:val="both"/>
      <w:outlineLvl w:val="8"/>
    </w:pPr>
    <w:rPr>
      <w:b/>
      <w:bCs/>
      <w:sz w:val="22"/>
      <w:szCs w:val="16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spacing w:line="360" w:lineRule="auto"/>
      <w:jc w:val="both"/>
    </w:pPr>
    <w:rPr>
      <w:rFonts w:ascii="Roman 10cpi" w:hAnsi="Roman 10cpi"/>
      <w:sz w:val="24"/>
    </w:rPr>
  </w:style>
  <w:style w:type="character" w:styleId="Numrodepage">
    <w:name w:val="page number"/>
    <w:basedOn w:val="Policepardfaut"/>
  </w:style>
  <w:style w:type="paragraph" w:styleId="Titre">
    <w:name w:val="Title"/>
    <w:basedOn w:val="Normal"/>
    <w:qFormat/>
    <w:pPr>
      <w:pBdr>
        <w:top w:val="single" w:sz="30" w:space="6" w:color="auto" w:shadow="1"/>
        <w:left w:val="single" w:sz="30" w:space="6" w:color="auto" w:shadow="1"/>
        <w:bottom w:val="single" w:sz="30" w:space="6" w:color="auto" w:shadow="1"/>
        <w:right w:val="single" w:sz="30" w:space="6" w:color="auto" w:shadow="1"/>
      </w:pBdr>
      <w:shd w:val="pct10" w:color="auto" w:fill="auto"/>
      <w:spacing w:after="160" w:line="240" w:lineRule="atLeast"/>
      <w:jc w:val="center"/>
    </w:pPr>
    <w:rPr>
      <w:b/>
      <w:sz w:val="48"/>
    </w:r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spacing w:line="320" w:lineRule="atLeast"/>
      <w:jc w:val="both"/>
    </w:pPr>
    <w:rPr>
      <w:color w:val="000000"/>
      <w:sz w:val="24"/>
    </w:rPr>
  </w:style>
  <w:style w:type="paragraph" w:styleId="Retraitcorpsdetexte">
    <w:name w:val="Body Text Indent"/>
    <w:basedOn w:val="Normal"/>
    <w:pPr>
      <w:spacing w:after="120" w:line="320" w:lineRule="atLeast"/>
      <w:ind w:firstLine="709"/>
      <w:jc w:val="both"/>
    </w:pPr>
    <w:rPr>
      <w:color w:val="000000"/>
      <w:sz w:val="24"/>
    </w:rPr>
  </w:style>
  <w:style w:type="paragraph" w:styleId="Retraitcorpsdetexte2">
    <w:name w:val="Body Text Indent 2"/>
    <w:basedOn w:val="Normal"/>
    <w:pPr>
      <w:spacing w:after="120" w:line="280" w:lineRule="atLeast"/>
      <w:ind w:left="142" w:firstLine="566"/>
      <w:jc w:val="both"/>
    </w:pPr>
    <w:rPr>
      <w:sz w:val="24"/>
    </w:rPr>
  </w:style>
  <w:style w:type="paragraph" w:styleId="Corpsdetexte2">
    <w:name w:val="Body Text 2"/>
    <w:basedOn w:val="Normal"/>
    <w:rPr>
      <w:i/>
      <w:sz w:val="24"/>
    </w:rPr>
  </w:style>
  <w:style w:type="paragraph" w:styleId="Retraitcorpsdetexte3">
    <w:name w:val="Body Text Indent 3"/>
    <w:basedOn w:val="Normal"/>
    <w:pPr>
      <w:spacing w:line="320" w:lineRule="atLeast"/>
      <w:ind w:firstLine="708"/>
      <w:jc w:val="both"/>
    </w:pPr>
    <w:rPr>
      <w:sz w:val="24"/>
    </w:rPr>
  </w:style>
  <w:style w:type="paragraph" w:styleId="Listepuces">
    <w:name w:val="List Bullet"/>
    <w:basedOn w:val="Normal"/>
    <w:autoRedefine/>
    <w:pPr>
      <w:spacing w:after="60" w:line="320" w:lineRule="atLeast"/>
      <w:ind w:firstLine="709"/>
      <w:jc w:val="both"/>
    </w:pPr>
    <w:rPr>
      <w:sz w:val="24"/>
    </w:rPr>
  </w:style>
  <w:style w:type="paragraph" w:styleId="Sous-titre">
    <w:name w:val="Subtitle"/>
    <w:basedOn w:val="Normal"/>
    <w:qFormat/>
    <w:pPr>
      <w:tabs>
        <w:tab w:val="left" w:pos="5954"/>
      </w:tabs>
      <w:spacing w:before="120" w:line="320" w:lineRule="atLeast"/>
      <w:ind w:firstLine="709"/>
      <w:jc w:val="both"/>
    </w:pPr>
    <w:rPr>
      <w:b/>
      <w:sz w:val="32"/>
    </w:rPr>
  </w:style>
  <w:style w:type="character" w:styleId="Lienhypertexte">
    <w:name w:val="Hyperlink"/>
    <w:rPr>
      <w:color w:val="0000FF"/>
      <w:u w:val="single"/>
    </w:rPr>
  </w:style>
  <w:style w:type="character" w:styleId="Lienhypertextesuivivisit">
    <w:name w:val="FollowedHyperlink"/>
    <w:rPr>
      <w:color w:val="800080"/>
      <w:u w:val="single"/>
    </w:rPr>
  </w:style>
  <w:style w:type="paragraph" w:styleId="Corpsdetexte3">
    <w:name w:val="Body Text 3"/>
    <w:basedOn w:val="Normal"/>
    <w:pPr>
      <w:spacing w:after="240" w:line="320" w:lineRule="atLeast"/>
      <w:jc w:val="both"/>
    </w:pPr>
    <w:rPr>
      <w:bCs/>
      <w:sz w:val="24"/>
    </w:rPr>
  </w:style>
  <w:style w:type="character" w:styleId="Marquedecommentaire">
    <w:name w:val="annotation reference"/>
    <w:semiHidden/>
    <w:rPr>
      <w:sz w:val="16"/>
      <w:szCs w:val="16"/>
    </w:rPr>
  </w:style>
  <w:style w:type="paragraph" w:styleId="Commentaire">
    <w:name w:val="annotation text"/>
    <w:basedOn w:val="Normal"/>
    <w:link w:val="CommentaireCar"/>
    <w:semiHidden/>
  </w:style>
  <w:style w:type="paragraph" w:customStyle="1" w:styleId="Textkrper31">
    <w:name w:val="Textkörper 31"/>
    <w:basedOn w:val="Normal"/>
    <w:pPr>
      <w:spacing w:after="240"/>
      <w:jc w:val="center"/>
    </w:pPr>
    <w:rPr>
      <w:b/>
      <w:sz w:val="42"/>
    </w:rPr>
  </w:style>
  <w:style w:type="paragraph" w:customStyle="1" w:styleId="DeptServNiv1">
    <w:name w:val="Dept/Serv Niv1"/>
    <w:basedOn w:val="Normal"/>
    <w:pPr>
      <w:spacing w:line="192" w:lineRule="exact"/>
    </w:pPr>
    <w:rPr>
      <w:rFonts w:ascii="CL Futura CondensedLight" w:eastAsia="Times" w:hAnsi="CL Futura CondensedLight"/>
      <w:sz w:val="18"/>
    </w:rPr>
  </w:style>
  <w:style w:type="paragraph" w:customStyle="1" w:styleId="DeptServNiv2">
    <w:name w:val="Dept/Serv Niv2"/>
    <w:basedOn w:val="DeptServNiv1"/>
    <w:rPr>
      <w:b/>
    </w:rPr>
  </w:style>
  <w:style w:type="character" w:styleId="lev">
    <w:name w:val="Strong"/>
    <w:qFormat/>
    <w:rPr>
      <w:b/>
      <w:bCs/>
    </w:rPr>
  </w:style>
  <w:style w:type="paragraph" w:customStyle="1" w:styleId="destinataire">
    <w:name w:val="destinataire"/>
    <w:basedOn w:val="Normal"/>
    <w:pPr>
      <w:ind w:left="6464"/>
    </w:pPr>
    <w:rPr>
      <w:rFonts w:eastAsia="Times"/>
      <w:sz w:val="22"/>
    </w:rPr>
  </w:style>
  <w:style w:type="paragraph" w:customStyle="1" w:styleId="corpsdelettre">
    <w:name w:val="corps de lettre"/>
    <w:basedOn w:val="Retraitcorpsdetexte2"/>
    <w:pPr>
      <w:spacing w:after="0" w:line="260" w:lineRule="exact"/>
      <w:ind w:left="2098" w:firstLine="0"/>
    </w:pPr>
    <w:rPr>
      <w:rFonts w:ascii="Times" w:eastAsia="Times" w:hAnsi="Times"/>
      <w:sz w:val="22"/>
    </w:rPr>
  </w:style>
  <w:style w:type="paragraph" w:styleId="Textedebulles">
    <w:name w:val="Balloon Text"/>
    <w:basedOn w:val="Normal"/>
    <w:semiHidden/>
    <w:rsid w:val="00D51C4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043C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ppelnotedebasdep">
    <w:name w:val="footnote reference"/>
    <w:semiHidden/>
    <w:rsid w:val="00043C28"/>
    <w:rPr>
      <w:vertAlign w:val="superscript"/>
    </w:rPr>
  </w:style>
  <w:style w:type="paragraph" w:styleId="Notedebasdepage">
    <w:name w:val="footnote text"/>
    <w:basedOn w:val="Normal"/>
    <w:link w:val="NotedebasdepageCar"/>
    <w:semiHidden/>
    <w:rsid w:val="00043C28"/>
  </w:style>
  <w:style w:type="character" w:customStyle="1" w:styleId="PieddepageCar">
    <w:name w:val="Pied de page Car"/>
    <w:link w:val="Pieddepage"/>
    <w:uiPriority w:val="99"/>
    <w:rsid w:val="00FB51BA"/>
    <w:rPr>
      <w:lang w:val="fr-FR"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47CD7"/>
    <w:rPr>
      <w:b/>
      <w:bCs/>
    </w:rPr>
  </w:style>
  <w:style w:type="character" w:customStyle="1" w:styleId="CommentaireCar">
    <w:name w:val="Commentaire Car"/>
    <w:link w:val="Commentaire"/>
    <w:semiHidden/>
    <w:rsid w:val="00C47CD7"/>
    <w:rPr>
      <w:lang w:val="fr-FR" w:eastAsia="fr-FR"/>
    </w:rPr>
  </w:style>
  <w:style w:type="character" w:customStyle="1" w:styleId="ObjetducommentaireCar">
    <w:name w:val="Objet du commentaire Car"/>
    <w:link w:val="Objetducommentaire"/>
    <w:uiPriority w:val="99"/>
    <w:semiHidden/>
    <w:rsid w:val="00C47CD7"/>
    <w:rPr>
      <w:b/>
      <w:bCs/>
      <w:lang w:val="fr-FR" w:eastAsia="fr-FR"/>
    </w:rPr>
  </w:style>
  <w:style w:type="character" w:styleId="Mentionnonrsolue">
    <w:name w:val="Unresolved Mention"/>
    <w:uiPriority w:val="99"/>
    <w:semiHidden/>
    <w:unhideWhenUsed/>
    <w:rsid w:val="000003F3"/>
    <w:rPr>
      <w:color w:val="605E5C"/>
      <w:shd w:val="clear" w:color="auto" w:fill="E1DFDD"/>
    </w:rPr>
  </w:style>
  <w:style w:type="paragraph" w:customStyle="1" w:styleId="08puces">
    <w:name w:val="08_puces"/>
    <w:qFormat/>
    <w:rsid w:val="005F0A4F"/>
    <w:pPr>
      <w:numPr>
        <w:numId w:val="3"/>
      </w:numPr>
      <w:spacing w:line="280" w:lineRule="exact"/>
      <w:ind w:left="227" w:hanging="227"/>
    </w:pPr>
    <w:rPr>
      <w:sz w:val="24"/>
      <w:szCs w:val="24"/>
      <w:lang w:val="fr-FR" w:eastAsia="fr-FR"/>
    </w:rPr>
  </w:style>
  <w:style w:type="character" w:customStyle="1" w:styleId="NotedebasdepageCar">
    <w:name w:val="Note de bas de page Car"/>
    <w:link w:val="Notedebasdepage"/>
    <w:semiHidden/>
    <w:rsid w:val="001625AE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78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9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9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s.ch/fr/web/spm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vs.ch/web/sp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pm-integration@admin.vs.ch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image" Target="media/image1.emf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ABGAT\Bureau\En-t&#234;te%20SPM%20Int&#233;gration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803CDC-A811-4E17-A173-FBCE1B303A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En-tête SPM Intégration</Template>
  <TotalTime>0</TotalTime>
  <Pages>4</Pages>
  <Words>771</Words>
  <Characters>5198</Characters>
  <Application>Microsoft Office Word</Application>
  <DocSecurity>0</DocSecurity>
  <Lines>43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Information pour les médias</vt:lpstr>
      <vt:lpstr>Information pour les médias</vt:lpstr>
    </vt:vector>
  </TitlesOfParts>
  <Company>Etat du Valais</Company>
  <LinksUpToDate>false</LinksUpToDate>
  <CharactersWithSpaces>5958</CharactersWithSpaces>
  <SharedDoc>false</SharedDoc>
  <HLinks>
    <vt:vector size="18" baseType="variant">
      <vt:variant>
        <vt:i4>5046294</vt:i4>
      </vt:variant>
      <vt:variant>
        <vt:i4>188</vt:i4>
      </vt:variant>
      <vt:variant>
        <vt:i4>0</vt:i4>
      </vt:variant>
      <vt:variant>
        <vt:i4>5</vt:i4>
      </vt:variant>
      <vt:variant>
        <vt:lpwstr>https://www.vs.ch/web/spm</vt:lpwstr>
      </vt:variant>
      <vt:variant>
        <vt:lpwstr/>
      </vt:variant>
      <vt:variant>
        <vt:i4>3276806</vt:i4>
      </vt:variant>
      <vt:variant>
        <vt:i4>185</vt:i4>
      </vt:variant>
      <vt:variant>
        <vt:i4>0</vt:i4>
      </vt:variant>
      <vt:variant>
        <vt:i4>5</vt:i4>
      </vt:variant>
      <vt:variant>
        <vt:lpwstr>mailto:spm-integration@admin.vs.ch</vt:lpwstr>
      </vt:variant>
      <vt:variant>
        <vt:lpwstr/>
      </vt:variant>
      <vt:variant>
        <vt:i4>917507</vt:i4>
      </vt:variant>
      <vt:variant>
        <vt:i4>31</vt:i4>
      </vt:variant>
      <vt:variant>
        <vt:i4>0</vt:i4>
      </vt:variant>
      <vt:variant>
        <vt:i4>5</vt:i4>
      </vt:variant>
      <vt:variant>
        <vt:lpwstr>https://www.vs.ch/fr/web/spm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pour les médias</dc:title>
  <dc:subject/>
  <dc:creator>AC_VS</dc:creator>
  <cp:keywords/>
  <dc:description/>
  <cp:lastModifiedBy>Elodie VUICHOUD</cp:lastModifiedBy>
  <cp:revision>6</cp:revision>
  <cp:lastPrinted>2025-07-14T12:32:00Z</cp:lastPrinted>
  <dcterms:created xsi:type="dcterms:W3CDTF">2025-08-25T08:07:00Z</dcterms:created>
  <dcterms:modified xsi:type="dcterms:W3CDTF">2025-09-01T10:27:00Z</dcterms:modified>
</cp:coreProperties>
</file>